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FB08D" w14:textId="77777777" w:rsidR="00C31C71" w:rsidRDefault="00C31C71" w:rsidP="00816C6B"/>
    <w:p w14:paraId="6014CF1D" w14:textId="77777777" w:rsidR="00C71BE9" w:rsidRDefault="001A3213" w:rsidP="00CA0FDB">
      <w:pPr>
        <w:pStyle w:val="TOAHeading"/>
      </w:pPr>
      <w:bookmarkStart w:id="0" w:name="_Toc30064652"/>
      <w:bookmarkStart w:id="1" w:name="_Toc34828712"/>
      <w:r>
        <w:rPr>
          <w:noProof/>
        </w:rPr>
        <mc:AlternateContent>
          <mc:Choice Requires="wps">
            <w:drawing>
              <wp:anchor distT="45720" distB="45720" distL="114300" distR="114300" simplePos="0" relativeHeight="251657728" behindDoc="0" locked="0" layoutInCell="1" allowOverlap="1" wp14:anchorId="207FE4FC" wp14:editId="65806445">
                <wp:simplePos x="0" y="0"/>
                <wp:positionH relativeFrom="column">
                  <wp:posOffset>-144145</wp:posOffset>
                </wp:positionH>
                <wp:positionV relativeFrom="paragraph">
                  <wp:posOffset>3636010</wp:posOffset>
                </wp:positionV>
                <wp:extent cx="5628005" cy="33299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005" cy="332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5B1D" w14:textId="77777777" w:rsidR="00C31C71" w:rsidRPr="005454B3" w:rsidRDefault="006215B9" w:rsidP="00C31C71">
                            <w:pPr>
                              <w:pStyle w:val="Title"/>
                            </w:pPr>
                            <w:bookmarkStart w:id="2" w:name="_Toc30064654"/>
                            <w:bookmarkStart w:id="3" w:name="_Toc34828710"/>
                            <w:r>
                              <w:t>Work Placement</w:t>
                            </w:r>
                            <w:bookmarkEnd w:id="2"/>
                            <w:bookmarkEnd w:id="3"/>
                            <w:r>
                              <w:t xml:space="preserve"> </w:t>
                            </w:r>
                          </w:p>
                          <w:p w14:paraId="67E61D1B" w14:textId="77777777" w:rsidR="003E09A6" w:rsidRDefault="006215B9" w:rsidP="003E09A6">
                            <w:pPr>
                              <w:pStyle w:val="Subtitle"/>
                            </w:pPr>
                            <w:bookmarkStart w:id="4" w:name="_Toc30064653"/>
                            <w:bookmarkStart w:id="5" w:name="_Toc34828711"/>
                            <w:r>
                              <w:t>Policy</w:t>
                            </w:r>
                            <w:bookmarkEnd w:id="4"/>
                            <w:bookmarkEnd w:id="5"/>
                            <w:r>
                              <w:t xml:space="preserve"> </w:t>
                            </w:r>
                          </w:p>
                          <w:p w14:paraId="01F79025" w14:textId="6E11F2EB" w:rsidR="0069225A" w:rsidRPr="00BC4039" w:rsidRDefault="0069225A" w:rsidP="003E09A6">
                            <w:pPr>
                              <w:pStyle w:val="Subtitle"/>
                              <w:rPr>
                                <w:b w:val="0"/>
                                <w:sz w:val="36"/>
                                <w:szCs w:val="36"/>
                              </w:rPr>
                            </w:pPr>
                            <w:bookmarkStart w:id="6" w:name="_Toc30064655"/>
                            <w:bookmarkStart w:id="7" w:name="_Toc34828713"/>
                            <w:r w:rsidRPr="00BC4039">
                              <w:rPr>
                                <w:b w:val="0"/>
                                <w:sz w:val="36"/>
                              </w:rPr>
                              <w:t>Version</w:t>
                            </w:r>
                            <w:r w:rsidR="0070769E" w:rsidRPr="00BC4039">
                              <w:rPr>
                                <w:b w:val="0"/>
                                <w:sz w:val="36"/>
                              </w:rPr>
                              <w:t xml:space="preserve">: </w:t>
                            </w:r>
                            <w:r w:rsidRPr="00BC4039">
                              <w:rPr>
                                <w:b w:val="0"/>
                                <w:sz w:val="36"/>
                              </w:rPr>
                              <w:t xml:space="preserve"> </w:t>
                            </w:r>
                            <w:r w:rsidR="00DF7233">
                              <w:rPr>
                                <w:b w:val="0"/>
                                <w:sz w:val="36"/>
                              </w:rPr>
                              <w:t>Final</w:t>
                            </w:r>
                            <w:r w:rsidR="004D1636" w:rsidRPr="00564F3E">
                              <w:rPr>
                                <w:b w:val="0"/>
                              </w:rPr>
                              <w:br/>
                            </w:r>
                            <w:r w:rsidR="004D1636" w:rsidRPr="00BC4039">
                              <w:rPr>
                                <w:b w:val="0"/>
                                <w:sz w:val="36"/>
                              </w:rPr>
                              <w:t xml:space="preserve">Date Finalised:  </w:t>
                            </w:r>
                            <w:r w:rsidR="00DF7233">
                              <w:rPr>
                                <w:b w:val="0"/>
                                <w:sz w:val="36"/>
                              </w:rPr>
                              <w:t>9 July 2020</w:t>
                            </w:r>
                            <w:r w:rsidR="00BC4039" w:rsidRPr="00BC4039">
                              <w:rPr>
                                <w:b w:val="0"/>
                                <w:sz w:val="36"/>
                              </w:rPr>
                              <w:t xml:space="preserve"> </w:t>
                            </w:r>
                            <w:r w:rsidR="00BC4039">
                              <w:rPr>
                                <w:b w:val="0"/>
                              </w:rPr>
                              <w:br/>
                            </w:r>
                            <w:r w:rsidR="00BC4039" w:rsidRPr="00BC4039">
                              <w:rPr>
                                <w:b w:val="0"/>
                                <w:sz w:val="36"/>
                                <w:szCs w:val="36"/>
                              </w:rPr>
                              <w:t xml:space="preserve">Date for Review:  </w:t>
                            </w:r>
                            <w:bookmarkEnd w:id="6"/>
                            <w:bookmarkEnd w:id="7"/>
                            <w:r w:rsidR="00DF7233">
                              <w:rPr>
                                <w:rStyle w:val="SubtitlenonboldChar"/>
                                <w:b w:val="0"/>
                                <w:szCs w:val="36"/>
                              </w:rPr>
                              <w:t>9 July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7FE4FC" id="_x0000_t202" coordsize="21600,21600" o:spt="202" path="m,l,21600r21600,l21600,xe">
                <v:stroke joinstyle="miter"/>
                <v:path gradientshapeok="t" o:connecttype="rect"/>
              </v:shapetype>
              <v:shape id="Text Box 2" o:spid="_x0000_s1026" type="#_x0000_t202" style="position:absolute;margin-left:-11.35pt;margin-top:286.3pt;width:443.15pt;height:262.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pwuQIAALo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iOMBO2gRY9sNOhOjiiy1Rl6nYLTQw9uZoRj6LJjqvt7WX7TSMhVQ8WW3Solh4bRCrIL7U3/4uqE&#10;oy3IZvgoKwhDd0Y6oLFWnS0dFAMBOnTp6dQZm0oJh/EsWgRBjFEJtuvrKEmI651P0+P1XmnznskO&#10;2UWGFbTewdP9vTY2HZoeXWw0IQvetq79rXh2AI7TCQSHq9Zm03Dd/JkEyXqxXhCPRLO1R4I8926L&#10;FfFmRTiP8+t8tcrDXzZuSNKGVxUTNsxRWSH5s84dND5p4qQtLVteWTibklbbzapVaE9B2YX7XNHB&#10;cnbzn6fhigBcXlAKIxLcRYlXzBZzjxQk9pJ5sPCCMLlLZgFJSF48p3TPBft3SmjIcBJH8aSmc9Iv&#10;uAXue82Nph03MDta3mUYxAGfdaKp1eBaVG5tKG+n9UUpbPrnUkC7j412irUineRqxs0IKFbGG1k9&#10;gXaVBGWBQGHgwaKR6gdGAwyPDOvvO6oYRu0HAfpPQgL6RMZtSDyPYKMuLZtLCxUlQGXYYDQtV2aa&#10;ULte8W0DkaYXJ+QtvJmaOzWfszq8NBgQjtRhmNkJdLl3XueRu/wNAAD//wMAUEsDBBQABgAIAAAA&#10;IQDRZ+cE4AAAAAwBAAAPAAAAZHJzL2Rvd25yZXYueG1sTI9NT8MwDIbvSPsPkZG4bQmFtVtpOiEQ&#10;1yHGh8Qta7y2WuNUTbaWf493gpstP3r9vMVmcp044xBaTxpuFwoEUuVtS7WGj/eX+QpEiIas6Tyh&#10;hh8MsClnV4XJrR/pDc+7WAsOoZAbDU2MfS5lqBp0Jix8j8S3gx+cibwOtbSDGTncdTJRKpXOtMQf&#10;GtPjU4PVcXdyGj63h++ve/VaP7tlP/pJSXJrqfXN9fT4ACLiFP9guOizOpTstPcnskF0GuZJkjGq&#10;YZklKQgmVukdD3tG1TpTIMtC/i9R/gIAAP//AwBQSwECLQAUAAYACAAAACEAtoM4kv4AAADhAQAA&#10;EwAAAAAAAAAAAAAAAAAAAAAAW0NvbnRlbnRfVHlwZXNdLnhtbFBLAQItABQABgAIAAAAIQA4/SH/&#10;1gAAAJQBAAALAAAAAAAAAAAAAAAAAC8BAABfcmVscy8ucmVsc1BLAQItABQABgAIAAAAIQBFSYpw&#10;uQIAALoFAAAOAAAAAAAAAAAAAAAAAC4CAABkcnMvZTJvRG9jLnhtbFBLAQItABQABgAIAAAAIQDR&#10;Z+cE4AAAAAwBAAAPAAAAAAAAAAAAAAAAABMFAABkcnMvZG93bnJldi54bWxQSwUGAAAAAAQABADz&#10;AAAAIAYAAAAA&#10;" filled="f" stroked="f">
                <v:textbox>
                  <w:txbxContent>
                    <w:p w14:paraId="24DA5B1D" w14:textId="77777777" w:rsidR="00C31C71" w:rsidRPr="005454B3" w:rsidRDefault="006215B9" w:rsidP="00C31C71">
                      <w:pPr>
                        <w:pStyle w:val="Title"/>
                      </w:pPr>
                      <w:bookmarkStart w:id="8" w:name="_Toc30064654"/>
                      <w:bookmarkStart w:id="9" w:name="_Toc34828710"/>
                      <w:r>
                        <w:t>Work Placement</w:t>
                      </w:r>
                      <w:bookmarkEnd w:id="8"/>
                      <w:bookmarkEnd w:id="9"/>
                      <w:r>
                        <w:t xml:space="preserve"> </w:t>
                      </w:r>
                    </w:p>
                    <w:p w14:paraId="67E61D1B" w14:textId="77777777" w:rsidR="003E09A6" w:rsidRDefault="006215B9" w:rsidP="003E09A6">
                      <w:pPr>
                        <w:pStyle w:val="Subtitle"/>
                      </w:pPr>
                      <w:bookmarkStart w:id="10" w:name="_Toc30064653"/>
                      <w:bookmarkStart w:id="11" w:name="_Toc34828711"/>
                      <w:r>
                        <w:t>Policy</w:t>
                      </w:r>
                      <w:bookmarkEnd w:id="10"/>
                      <w:bookmarkEnd w:id="11"/>
                      <w:r>
                        <w:t xml:space="preserve"> </w:t>
                      </w:r>
                    </w:p>
                    <w:p w14:paraId="01F79025" w14:textId="6E11F2EB" w:rsidR="0069225A" w:rsidRPr="00BC4039" w:rsidRDefault="0069225A" w:rsidP="003E09A6">
                      <w:pPr>
                        <w:pStyle w:val="Subtitle"/>
                        <w:rPr>
                          <w:b w:val="0"/>
                          <w:sz w:val="36"/>
                          <w:szCs w:val="36"/>
                        </w:rPr>
                      </w:pPr>
                      <w:bookmarkStart w:id="12" w:name="_Toc30064655"/>
                      <w:bookmarkStart w:id="13" w:name="_Toc34828713"/>
                      <w:r w:rsidRPr="00BC4039">
                        <w:rPr>
                          <w:b w:val="0"/>
                          <w:sz w:val="36"/>
                        </w:rPr>
                        <w:t>Version</w:t>
                      </w:r>
                      <w:r w:rsidR="0070769E" w:rsidRPr="00BC4039">
                        <w:rPr>
                          <w:b w:val="0"/>
                          <w:sz w:val="36"/>
                        </w:rPr>
                        <w:t xml:space="preserve">: </w:t>
                      </w:r>
                      <w:r w:rsidRPr="00BC4039">
                        <w:rPr>
                          <w:b w:val="0"/>
                          <w:sz w:val="36"/>
                        </w:rPr>
                        <w:t xml:space="preserve"> </w:t>
                      </w:r>
                      <w:r w:rsidR="00DF7233">
                        <w:rPr>
                          <w:b w:val="0"/>
                          <w:sz w:val="36"/>
                        </w:rPr>
                        <w:t>Final</w:t>
                      </w:r>
                      <w:r w:rsidR="004D1636" w:rsidRPr="00564F3E">
                        <w:rPr>
                          <w:b w:val="0"/>
                        </w:rPr>
                        <w:br/>
                      </w:r>
                      <w:r w:rsidR="004D1636" w:rsidRPr="00BC4039">
                        <w:rPr>
                          <w:b w:val="0"/>
                          <w:sz w:val="36"/>
                        </w:rPr>
                        <w:t xml:space="preserve">Date Finalised:  </w:t>
                      </w:r>
                      <w:r w:rsidR="00DF7233">
                        <w:rPr>
                          <w:b w:val="0"/>
                          <w:sz w:val="36"/>
                        </w:rPr>
                        <w:t>9 July 2020</w:t>
                      </w:r>
                      <w:r w:rsidR="00BC4039" w:rsidRPr="00BC4039">
                        <w:rPr>
                          <w:b w:val="0"/>
                          <w:sz w:val="36"/>
                        </w:rPr>
                        <w:t xml:space="preserve"> </w:t>
                      </w:r>
                      <w:r w:rsidR="00BC4039">
                        <w:rPr>
                          <w:b w:val="0"/>
                        </w:rPr>
                        <w:br/>
                      </w:r>
                      <w:r w:rsidR="00BC4039" w:rsidRPr="00BC4039">
                        <w:rPr>
                          <w:b w:val="0"/>
                          <w:sz w:val="36"/>
                          <w:szCs w:val="36"/>
                        </w:rPr>
                        <w:t xml:space="preserve">Date for Review:  </w:t>
                      </w:r>
                      <w:bookmarkEnd w:id="12"/>
                      <w:bookmarkEnd w:id="13"/>
                      <w:r w:rsidR="00DF7233">
                        <w:rPr>
                          <w:rStyle w:val="SubtitlenonboldChar"/>
                          <w:b w:val="0"/>
                          <w:szCs w:val="36"/>
                        </w:rPr>
                        <w:t>9 July 2022</w:t>
                      </w:r>
                    </w:p>
                  </w:txbxContent>
                </v:textbox>
                <w10:wrap type="square"/>
              </v:shape>
            </w:pict>
          </mc:Fallback>
        </mc:AlternateContent>
      </w:r>
      <w:r>
        <w:rPr>
          <w:noProof/>
        </w:rPr>
        <w:drawing>
          <wp:anchor distT="0" distB="0" distL="114300" distR="114300" simplePos="0" relativeHeight="251656704" behindDoc="1" locked="0" layoutInCell="1" allowOverlap="1" wp14:anchorId="0993AB46" wp14:editId="011E47BE">
            <wp:simplePos x="0" y="0"/>
            <wp:positionH relativeFrom="column">
              <wp:posOffset>-1074420</wp:posOffset>
            </wp:positionH>
            <wp:positionV relativeFrom="paragraph">
              <wp:posOffset>-1247140</wp:posOffset>
            </wp:positionV>
            <wp:extent cx="7552690" cy="10685145"/>
            <wp:effectExtent l="0" t="0" r="0" b="0"/>
            <wp:wrapNone/>
            <wp:docPr id="13" name="Picture 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5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C31C71">
        <w:br w:type="page"/>
      </w:r>
    </w:p>
    <w:p w14:paraId="15BDB580" w14:textId="77777777" w:rsidR="00B47611" w:rsidRPr="006215B9" w:rsidRDefault="00A95107" w:rsidP="006215B9">
      <w:pPr>
        <w:spacing w:before="300" w:after="20" w:line="380" w:lineRule="exact"/>
        <w:outlineLvl w:val="1"/>
        <w:rPr>
          <w:b/>
          <w:bCs/>
          <w:color w:val="018986"/>
          <w:spacing w:val="-10"/>
          <w:sz w:val="28"/>
          <w:szCs w:val="28"/>
        </w:rPr>
      </w:pPr>
      <w:bookmarkStart w:id="14" w:name="_Toc30064467"/>
      <w:bookmarkStart w:id="15" w:name="_Toc34828715"/>
      <w:r w:rsidRPr="006215B9">
        <w:rPr>
          <w:b/>
          <w:bCs/>
          <w:color w:val="018986"/>
          <w:spacing w:val="-10"/>
          <w:sz w:val="28"/>
          <w:szCs w:val="28"/>
        </w:rPr>
        <w:lastRenderedPageBreak/>
        <w:t>Introduction</w:t>
      </w:r>
      <w:bookmarkEnd w:id="14"/>
      <w:bookmarkEnd w:id="15"/>
    </w:p>
    <w:p w14:paraId="29E8B0EA" w14:textId="3F018E4F" w:rsidR="006215B9" w:rsidRPr="006215B9" w:rsidRDefault="006215B9" w:rsidP="00D35F46">
      <w:pPr>
        <w:spacing w:before="120" w:after="0"/>
      </w:pPr>
      <w:r w:rsidRPr="006215B9">
        <w:t>State Records of South Australia (SRSA) is the custodian of a large part of the State’s official documentary heritage and is the agency responsible for governing how official records are managed across Stat</w:t>
      </w:r>
      <w:r w:rsidR="00E41133">
        <w:t>e and Local Government agencies.</w:t>
      </w:r>
      <w:r w:rsidRPr="006215B9">
        <w:t xml:space="preserve"> SRSA carries these functions out under the </w:t>
      </w:r>
      <w:r w:rsidRPr="00B23617">
        <w:rPr>
          <w:i/>
        </w:rPr>
        <w:t>State Records Act 1997</w:t>
      </w:r>
      <w:r w:rsidRPr="006215B9">
        <w:t xml:space="preserve"> and also has responsibility for the administration of the </w:t>
      </w:r>
      <w:r w:rsidRPr="002E30B6">
        <w:rPr>
          <w:i/>
        </w:rPr>
        <w:t>Freedom of Information Act 1997</w:t>
      </w:r>
      <w:r w:rsidRPr="006215B9">
        <w:t xml:space="preserve"> (FOI) and </w:t>
      </w:r>
      <w:r w:rsidR="002E30B6">
        <w:t xml:space="preserve">the </w:t>
      </w:r>
      <w:r w:rsidRPr="006215B9">
        <w:t xml:space="preserve">Information Privacy </w:t>
      </w:r>
      <w:r w:rsidR="002E30B6">
        <w:t xml:space="preserve">Principles Instruction </w:t>
      </w:r>
      <w:r w:rsidRPr="006215B9">
        <w:t>for the South Australian Government.</w:t>
      </w:r>
    </w:p>
    <w:p w14:paraId="5ED7CA70" w14:textId="00F996F9" w:rsidR="006215B9" w:rsidRPr="006215B9" w:rsidRDefault="006215B9" w:rsidP="00D35F46">
      <w:pPr>
        <w:spacing w:before="120" w:after="0"/>
      </w:pPr>
      <w:r w:rsidRPr="006215B9">
        <w:t xml:space="preserve">SRSA recognises it is </w:t>
      </w:r>
      <w:r w:rsidR="002E30B6">
        <w:t xml:space="preserve">in </w:t>
      </w:r>
      <w:r w:rsidRPr="006215B9">
        <w:t>a unique position to provide individuals with an insight into information, records and archives management, FOI and Privacy. SRSA therefore supports and offers work placements to individuals with an interest in the information management industry.</w:t>
      </w:r>
    </w:p>
    <w:p w14:paraId="177E04D4" w14:textId="77777777" w:rsidR="006215B9" w:rsidRPr="006215B9" w:rsidRDefault="006215B9" w:rsidP="00D35F46">
      <w:pPr>
        <w:spacing w:before="120" w:after="0"/>
      </w:pPr>
      <w:r w:rsidRPr="006215B9">
        <w:t>SRSA is committed to providing a work placement program which</w:t>
      </w:r>
      <w:r w:rsidR="00E41133">
        <w:t xml:space="preserve"> will</w:t>
      </w:r>
      <w:r w:rsidRPr="006215B9">
        <w:t>:</w:t>
      </w:r>
    </w:p>
    <w:p w14:paraId="588C0032" w14:textId="77777777" w:rsidR="006215B9" w:rsidRPr="00B23617" w:rsidRDefault="006215B9" w:rsidP="00B23617">
      <w:pPr>
        <w:pStyle w:val="ListParagraph"/>
        <w:numPr>
          <w:ilvl w:val="0"/>
          <w:numId w:val="34"/>
        </w:numPr>
        <w:spacing w:before="120" w:after="0"/>
      </w:pPr>
      <w:r w:rsidRPr="00B23617">
        <w:t>increase participants’ knowledge and skills and assists in their vocational development</w:t>
      </w:r>
    </w:p>
    <w:p w14:paraId="0DF06D70" w14:textId="77777777" w:rsidR="006215B9" w:rsidRPr="00B23617" w:rsidRDefault="006215B9" w:rsidP="00B23617">
      <w:pPr>
        <w:pStyle w:val="ListParagraph"/>
        <w:numPr>
          <w:ilvl w:val="0"/>
          <w:numId w:val="34"/>
        </w:numPr>
        <w:spacing w:before="120" w:after="0"/>
      </w:pPr>
      <w:r w:rsidRPr="00B23617">
        <w:t>educate participants about the work of SRSA, thereby increasing participants knowledge of particular career pathways</w:t>
      </w:r>
    </w:p>
    <w:p w14:paraId="5BA30B0C" w14:textId="77777777" w:rsidR="006215B9" w:rsidRPr="00B23617" w:rsidRDefault="00E41133" w:rsidP="00B23617">
      <w:pPr>
        <w:pStyle w:val="ListParagraph"/>
        <w:numPr>
          <w:ilvl w:val="0"/>
          <w:numId w:val="34"/>
        </w:numPr>
        <w:spacing w:before="120" w:after="0"/>
      </w:pPr>
      <w:r w:rsidRPr="00B23617">
        <w:t>allow</w:t>
      </w:r>
      <w:r w:rsidR="006215B9" w:rsidRPr="00B23617">
        <w:t xml:space="preserve"> participants to gain experience working in a professional environment</w:t>
      </w:r>
    </w:p>
    <w:p w14:paraId="18EBAF64" w14:textId="77777777" w:rsidR="006215B9" w:rsidRPr="00B23617" w:rsidRDefault="00E41133" w:rsidP="00B23617">
      <w:pPr>
        <w:pStyle w:val="ListParagraph"/>
        <w:numPr>
          <w:ilvl w:val="0"/>
          <w:numId w:val="34"/>
        </w:numPr>
        <w:spacing w:before="120" w:after="0"/>
      </w:pPr>
      <w:r w:rsidRPr="00B23617">
        <w:t>provide</w:t>
      </w:r>
      <w:r w:rsidR="006215B9" w:rsidRPr="00B23617">
        <w:t xml:space="preserve"> satisfying and stimulating work placement opportunities.</w:t>
      </w:r>
    </w:p>
    <w:p w14:paraId="24B4559D" w14:textId="14EB57E7" w:rsidR="006215B9" w:rsidRPr="006215B9" w:rsidRDefault="006215B9" w:rsidP="006215B9">
      <w:pPr>
        <w:spacing w:before="300" w:after="20" w:line="380" w:lineRule="exact"/>
        <w:outlineLvl w:val="1"/>
        <w:rPr>
          <w:b/>
          <w:bCs/>
          <w:color w:val="018986"/>
          <w:spacing w:val="-10"/>
          <w:sz w:val="28"/>
          <w:szCs w:val="28"/>
        </w:rPr>
      </w:pPr>
      <w:bookmarkStart w:id="16" w:name="_Toc506376169"/>
      <w:bookmarkStart w:id="17" w:name="_Toc34828716"/>
      <w:r w:rsidRPr="006215B9">
        <w:rPr>
          <w:b/>
          <w:bCs/>
          <w:color w:val="018986"/>
          <w:spacing w:val="-10"/>
          <w:sz w:val="28"/>
          <w:szCs w:val="28"/>
        </w:rPr>
        <w:t>Objectives</w:t>
      </w:r>
      <w:bookmarkEnd w:id="16"/>
      <w:bookmarkEnd w:id="17"/>
    </w:p>
    <w:p w14:paraId="35452A0C" w14:textId="77777777" w:rsidR="006215B9" w:rsidRPr="006215B9" w:rsidRDefault="006215B9" w:rsidP="00D35F46">
      <w:pPr>
        <w:spacing w:before="120" w:after="0"/>
      </w:pPr>
      <w:r w:rsidRPr="006215B9">
        <w:t>The objectives of this policy are to outline the:</w:t>
      </w:r>
    </w:p>
    <w:p w14:paraId="396AE92C" w14:textId="77777777" w:rsidR="006215B9" w:rsidRPr="006215B9" w:rsidRDefault="006215B9" w:rsidP="00B23617">
      <w:pPr>
        <w:pStyle w:val="ListParagraph"/>
        <w:numPr>
          <w:ilvl w:val="0"/>
          <w:numId w:val="34"/>
        </w:numPr>
        <w:spacing w:before="120" w:after="0"/>
      </w:pPr>
      <w:r w:rsidRPr="006215B9">
        <w:t>types of work placements provided by SRSA</w:t>
      </w:r>
    </w:p>
    <w:p w14:paraId="55801C84" w14:textId="77777777" w:rsidR="006215B9" w:rsidRPr="00B23617" w:rsidRDefault="006215B9" w:rsidP="00B23617">
      <w:pPr>
        <w:pStyle w:val="ListParagraph"/>
        <w:numPr>
          <w:ilvl w:val="0"/>
          <w:numId w:val="34"/>
        </w:numPr>
        <w:spacing w:before="120" w:after="0"/>
      </w:pPr>
      <w:r w:rsidRPr="006215B9">
        <w:t>responsibilities of SRSA and participants regarding work placements</w:t>
      </w:r>
      <w:r w:rsidRPr="00B23617">
        <w:t>.</w:t>
      </w:r>
    </w:p>
    <w:p w14:paraId="2ED2E47F" w14:textId="77777777" w:rsidR="006215B9" w:rsidRPr="006215B9" w:rsidRDefault="006215B9" w:rsidP="006215B9">
      <w:pPr>
        <w:spacing w:before="300" w:after="20" w:line="380" w:lineRule="exact"/>
        <w:outlineLvl w:val="1"/>
        <w:rPr>
          <w:b/>
          <w:bCs/>
          <w:color w:val="018986"/>
          <w:spacing w:val="-10"/>
          <w:sz w:val="28"/>
          <w:szCs w:val="28"/>
        </w:rPr>
      </w:pPr>
      <w:bookmarkStart w:id="18" w:name="_Toc506376170"/>
      <w:bookmarkStart w:id="19" w:name="_Toc34828717"/>
      <w:r w:rsidRPr="006215B9">
        <w:rPr>
          <w:b/>
          <w:bCs/>
          <w:color w:val="018986"/>
          <w:spacing w:val="-10"/>
          <w:sz w:val="28"/>
          <w:szCs w:val="28"/>
        </w:rPr>
        <w:t>Definitions and explanations</w:t>
      </w:r>
      <w:bookmarkEnd w:id="18"/>
      <w:bookmarkEnd w:id="19"/>
    </w:p>
    <w:p w14:paraId="2A79E73C" w14:textId="3C0480C4" w:rsidR="006215B9" w:rsidRPr="006215B9" w:rsidRDefault="002E30B6" w:rsidP="00D35F46">
      <w:pPr>
        <w:spacing w:before="120" w:after="0"/>
      </w:pPr>
      <w:r>
        <w:t>SRSA</w:t>
      </w:r>
      <w:r w:rsidR="006215B9" w:rsidRPr="006215B9">
        <w:t xml:space="preserve"> defines </w:t>
      </w:r>
      <w:r>
        <w:t>‘</w:t>
      </w:r>
      <w:r w:rsidR="006215B9" w:rsidRPr="006215B9">
        <w:t>work placements</w:t>
      </w:r>
      <w:r>
        <w:t>’</w:t>
      </w:r>
      <w:r w:rsidR="006215B9" w:rsidRPr="006215B9">
        <w:t xml:space="preserve"> as short term placements of individuals within the organisation, in which those individuals carry out particular tasks or duties, more or less as an employee would, with the emphas</w:t>
      </w:r>
      <w:r w:rsidR="004D2BD8">
        <w:t>i</w:t>
      </w:r>
      <w:r w:rsidR="006215B9" w:rsidRPr="006215B9">
        <w:t>s on the learning aspects of the experience.</w:t>
      </w:r>
    </w:p>
    <w:p w14:paraId="48690EA5" w14:textId="77777777" w:rsidR="00B23617" w:rsidRDefault="004D2BD8" w:rsidP="006215B9">
      <w:pPr>
        <w:spacing w:before="300" w:after="20" w:line="380" w:lineRule="exact"/>
        <w:outlineLvl w:val="1"/>
        <w:rPr>
          <w:b/>
          <w:bCs/>
          <w:color w:val="018986"/>
          <w:spacing w:val="-10"/>
          <w:sz w:val="28"/>
          <w:szCs w:val="28"/>
        </w:rPr>
      </w:pPr>
      <w:bookmarkStart w:id="20" w:name="_Toc34828718"/>
      <w:bookmarkStart w:id="21" w:name="_Toc30064660"/>
      <w:r w:rsidRPr="00B23617">
        <w:rPr>
          <w:b/>
          <w:bCs/>
          <w:color w:val="018986"/>
          <w:spacing w:val="-10"/>
          <w:sz w:val="28"/>
          <w:szCs w:val="28"/>
        </w:rPr>
        <w:t>Placement types and priorities</w:t>
      </w:r>
      <w:bookmarkEnd w:id="20"/>
    </w:p>
    <w:p w14:paraId="61AA3F9C" w14:textId="34414E63" w:rsidR="006215B9" w:rsidRPr="00B23617" w:rsidRDefault="006215B9" w:rsidP="00D35F46">
      <w:pPr>
        <w:spacing w:before="120" w:after="0"/>
        <w:rPr>
          <w:b/>
          <w:bCs/>
          <w:color w:val="018986"/>
          <w:spacing w:val="-10"/>
          <w:sz w:val="28"/>
          <w:szCs w:val="28"/>
        </w:rPr>
      </w:pPr>
      <w:r w:rsidRPr="004D2BD8">
        <w:t xml:space="preserve">SRSA provides </w:t>
      </w:r>
      <w:r w:rsidR="004D2BD8" w:rsidRPr="004D2BD8">
        <w:t xml:space="preserve">various types </w:t>
      </w:r>
      <w:r w:rsidRPr="004D2BD8">
        <w:t xml:space="preserve">of work placements, </w:t>
      </w:r>
      <w:r w:rsidR="004D2BD8" w:rsidRPr="004D2BD8">
        <w:t>including but not limited to</w:t>
      </w:r>
      <w:r w:rsidRPr="004D2BD8">
        <w:t>:</w:t>
      </w:r>
      <w:bookmarkEnd w:id="21"/>
    </w:p>
    <w:p w14:paraId="0623DCA0" w14:textId="77777777" w:rsidR="00B23617" w:rsidRDefault="004D2BD8" w:rsidP="00B23617">
      <w:pPr>
        <w:pStyle w:val="ListParagraph"/>
        <w:numPr>
          <w:ilvl w:val="0"/>
          <w:numId w:val="34"/>
        </w:numPr>
        <w:spacing w:before="120" w:after="0"/>
      </w:pPr>
      <w:r w:rsidRPr="006215B9">
        <w:t xml:space="preserve">Mandatory </w:t>
      </w:r>
      <w:r>
        <w:t xml:space="preserve">and optional </w:t>
      </w:r>
      <w:r w:rsidRPr="006215B9">
        <w:t>work placements</w:t>
      </w:r>
      <w:r>
        <w:t xml:space="preserve"> associated with archives or records/information management courses.</w:t>
      </w:r>
    </w:p>
    <w:p w14:paraId="3B61163E" w14:textId="67D2340E" w:rsidR="004D2BD8" w:rsidRPr="00B23617" w:rsidRDefault="004D2BD8" w:rsidP="00B23617">
      <w:pPr>
        <w:pStyle w:val="ListParagraph"/>
        <w:numPr>
          <w:ilvl w:val="0"/>
          <w:numId w:val="34"/>
        </w:numPr>
        <w:spacing w:before="120" w:after="0"/>
      </w:pPr>
      <w:r>
        <w:t>Graduate work placements for recent graduates of archives or records/information management courses who are seeking practical experience in the industry.</w:t>
      </w:r>
    </w:p>
    <w:p w14:paraId="169F0B96" w14:textId="77777777" w:rsidR="004D2BD8" w:rsidRPr="00B23617" w:rsidRDefault="004D2BD8" w:rsidP="00B23617">
      <w:pPr>
        <w:pStyle w:val="ListParagraph"/>
        <w:numPr>
          <w:ilvl w:val="0"/>
          <w:numId w:val="34"/>
        </w:numPr>
        <w:spacing w:before="120" w:after="0"/>
      </w:pPr>
      <w:r>
        <w:t xml:space="preserve">Work placements for experienced industry professionals </w:t>
      </w:r>
      <w:r w:rsidRPr="006215B9">
        <w:t>who have practical experience in Australia or international jurisdictions</w:t>
      </w:r>
      <w:r>
        <w:t>, and are seeking further experience in the South Australian context.</w:t>
      </w:r>
    </w:p>
    <w:p w14:paraId="6E8C42C5" w14:textId="77777777" w:rsidR="004D2BD8" w:rsidRPr="00B23617" w:rsidRDefault="004D2BD8" w:rsidP="00B23617">
      <w:pPr>
        <w:pStyle w:val="ListParagraph"/>
        <w:numPr>
          <w:ilvl w:val="0"/>
          <w:numId w:val="34"/>
        </w:numPr>
        <w:spacing w:before="120" w:after="0"/>
      </w:pPr>
      <w:r>
        <w:t>Work placements for secondary school students who wish to gain practical experience in the archives, records/information management and/or South Australian history fields.</w:t>
      </w:r>
    </w:p>
    <w:p w14:paraId="15EA7222" w14:textId="667CFFF6" w:rsidR="004D2BD8" w:rsidRPr="006215B9" w:rsidRDefault="004D2BD8" w:rsidP="00D35F46">
      <w:pPr>
        <w:spacing w:before="120" w:after="0"/>
      </w:pPr>
      <w:r w:rsidRPr="006215B9">
        <w:t xml:space="preserve">SRSA will assess requests to determine whether the placement can be accommodated and supervised appropriately without compromising the operation of SRSA’s services.  </w:t>
      </w:r>
    </w:p>
    <w:p w14:paraId="35025057" w14:textId="0D0E48D9" w:rsidR="004D2BD8" w:rsidRPr="004D2BD8" w:rsidRDefault="004D2BD8" w:rsidP="00D35F46">
      <w:pPr>
        <w:spacing w:before="120" w:after="0"/>
        <w:rPr>
          <w:rFonts w:ascii="Calibri" w:eastAsia="Calibri" w:hAnsi="Calibri" w:cs="Calibri"/>
          <w:color w:val="auto"/>
          <w:szCs w:val="22"/>
          <w:lang w:eastAsia="en-US"/>
        </w:rPr>
      </w:pPr>
      <w:r>
        <w:t>Priority may be granted to mandatory placements associated with archives or records/information management courses.</w:t>
      </w:r>
    </w:p>
    <w:p w14:paraId="34D0DA32" w14:textId="77777777" w:rsidR="006215B9" w:rsidRPr="006215B9" w:rsidRDefault="006215B9" w:rsidP="00B23617">
      <w:pPr>
        <w:spacing w:before="240" w:after="0"/>
        <w:rPr>
          <w:b/>
        </w:rPr>
      </w:pPr>
      <w:r w:rsidRPr="006215B9">
        <w:rPr>
          <w:b/>
        </w:rPr>
        <w:t>All work placements at SRSA are:</w:t>
      </w:r>
    </w:p>
    <w:p w14:paraId="4B4F79AB" w14:textId="77777777" w:rsidR="006215B9" w:rsidRPr="006215B9" w:rsidRDefault="004D2BD8" w:rsidP="00B23617">
      <w:pPr>
        <w:pStyle w:val="ListParagraph"/>
        <w:numPr>
          <w:ilvl w:val="0"/>
          <w:numId w:val="34"/>
        </w:numPr>
        <w:spacing w:before="120" w:after="0"/>
      </w:pPr>
      <w:r>
        <w:t>u</w:t>
      </w:r>
      <w:r w:rsidR="006215B9" w:rsidRPr="006215B9">
        <w:t>npaid</w:t>
      </w:r>
    </w:p>
    <w:p w14:paraId="42FB763A" w14:textId="77777777" w:rsidR="006215B9" w:rsidRPr="006215B9" w:rsidRDefault="006215B9" w:rsidP="00B23617">
      <w:pPr>
        <w:pStyle w:val="ListParagraph"/>
        <w:numPr>
          <w:ilvl w:val="0"/>
          <w:numId w:val="34"/>
        </w:numPr>
        <w:spacing w:before="120" w:after="0"/>
      </w:pPr>
      <w:r w:rsidRPr="006215B9">
        <w:t>of benefit to both the participant and SRSA</w:t>
      </w:r>
    </w:p>
    <w:p w14:paraId="43F3787F" w14:textId="0EF4F499" w:rsidR="006215B9" w:rsidRPr="006215B9" w:rsidRDefault="006215B9" w:rsidP="00B23617">
      <w:pPr>
        <w:pStyle w:val="ListParagraph"/>
        <w:numPr>
          <w:ilvl w:val="0"/>
          <w:numId w:val="34"/>
        </w:numPr>
        <w:spacing w:before="120" w:after="0"/>
      </w:pPr>
      <w:r w:rsidRPr="006215B9">
        <w:t>of a length which meets course requirements where applicable, or as otherwise negotiated between the participant and SRSA</w:t>
      </w:r>
    </w:p>
    <w:p w14:paraId="6E62696A" w14:textId="77777777" w:rsidR="006215B9" w:rsidRPr="006215B9" w:rsidRDefault="006215B9" w:rsidP="00B23617">
      <w:pPr>
        <w:pStyle w:val="ListParagraph"/>
        <w:numPr>
          <w:ilvl w:val="0"/>
          <w:numId w:val="34"/>
        </w:numPr>
        <w:spacing w:before="120" w:after="0"/>
      </w:pPr>
      <w:r w:rsidRPr="006215B9">
        <w:t>undertaken without significant commercial gain or value for SRSA</w:t>
      </w:r>
    </w:p>
    <w:p w14:paraId="5072FA13" w14:textId="77777777" w:rsidR="006215B9" w:rsidRPr="006215B9" w:rsidRDefault="006215B9" w:rsidP="00B23617">
      <w:pPr>
        <w:pStyle w:val="ListParagraph"/>
        <w:numPr>
          <w:ilvl w:val="0"/>
          <w:numId w:val="34"/>
        </w:numPr>
        <w:spacing w:before="120" w:after="0"/>
      </w:pPr>
      <w:r w:rsidRPr="006215B9">
        <w:t>undertaken without a view to the participants gaining employment with SRSA.</w:t>
      </w:r>
    </w:p>
    <w:p w14:paraId="450B0754" w14:textId="77777777" w:rsidR="006215B9" w:rsidRPr="006215B9" w:rsidRDefault="006215B9" w:rsidP="006215B9">
      <w:pPr>
        <w:spacing w:before="200" w:after="20" w:line="380" w:lineRule="exact"/>
        <w:outlineLvl w:val="2"/>
        <w:rPr>
          <w:b/>
          <w:bCs/>
          <w:color w:val="018986"/>
          <w:spacing w:val="-10"/>
          <w:sz w:val="28"/>
          <w:szCs w:val="28"/>
        </w:rPr>
      </w:pPr>
      <w:bookmarkStart w:id="22" w:name="_Toc506376172"/>
      <w:bookmarkStart w:id="23" w:name="_Toc34828719"/>
      <w:r w:rsidRPr="006215B9">
        <w:rPr>
          <w:b/>
          <w:bCs/>
          <w:color w:val="018986"/>
          <w:spacing w:val="-10"/>
          <w:sz w:val="28"/>
          <w:szCs w:val="28"/>
        </w:rPr>
        <w:t>Applications</w:t>
      </w:r>
      <w:bookmarkEnd w:id="22"/>
      <w:r w:rsidR="00521009">
        <w:rPr>
          <w:b/>
          <w:bCs/>
          <w:color w:val="018986"/>
          <w:spacing w:val="-10"/>
          <w:sz w:val="28"/>
          <w:szCs w:val="28"/>
        </w:rPr>
        <w:t xml:space="preserve"> and supporting documentation</w:t>
      </w:r>
      <w:bookmarkEnd w:id="23"/>
    </w:p>
    <w:p w14:paraId="532506E5" w14:textId="3FB6E99A" w:rsidR="00E41133" w:rsidRDefault="006215B9" w:rsidP="00D35F46">
      <w:pPr>
        <w:spacing w:before="120" w:after="0"/>
      </w:pPr>
      <w:r w:rsidRPr="006215B9">
        <w:t>All requests for work placement must be made at least one month prior to the desired placement.  Requests must be accompanied by the appropriate documentation from the applicant/relevant educational institution (including course requirements</w:t>
      </w:r>
      <w:r w:rsidR="009634CE">
        <w:t xml:space="preserve"> where applicable</w:t>
      </w:r>
      <w:r w:rsidRPr="006215B9">
        <w:t xml:space="preserve">), the applicant’s Curriculum Vitae and evidence of public liability insurance.  If insurance cannot be provided by the applicant the insurance will be covered by SRSA.  </w:t>
      </w:r>
    </w:p>
    <w:p w14:paraId="11B0C97D" w14:textId="77777777" w:rsidR="006215B9" w:rsidRPr="006215B9" w:rsidRDefault="006215B9" w:rsidP="006215B9">
      <w:pPr>
        <w:spacing w:before="200" w:after="20" w:line="380" w:lineRule="exact"/>
        <w:outlineLvl w:val="2"/>
        <w:rPr>
          <w:b/>
          <w:bCs/>
          <w:color w:val="018986"/>
          <w:spacing w:val="-10"/>
          <w:sz w:val="28"/>
          <w:szCs w:val="28"/>
        </w:rPr>
      </w:pPr>
      <w:bookmarkStart w:id="24" w:name="_Toc506376173"/>
      <w:bookmarkStart w:id="25" w:name="_Toc34828720"/>
      <w:r w:rsidRPr="006215B9">
        <w:rPr>
          <w:b/>
          <w:bCs/>
          <w:color w:val="018986"/>
          <w:spacing w:val="-10"/>
          <w:sz w:val="28"/>
          <w:szCs w:val="28"/>
        </w:rPr>
        <w:t>Responsibilities</w:t>
      </w:r>
      <w:bookmarkEnd w:id="24"/>
      <w:bookmarkEnd w:id="25"/>
    </w:p>
    <w:p w14:paraId="462E7B9A" w14:textId="17822CA9" w:rsidR="006215B9" w:rsidRPr="00D35F46" w:rsidRDefault="006215B9" w:rsidP="00D35F46">
      <w:pPr>
        <w:spacing w:before="120" w:after="0"/>
        <w:rPr>
          <w:b/>
        </w:rPr>
      </w:pPr>
      <w:bookmarkStart w:id="26" w:name="_Toc506376174"/>
      <w:bookmarkStart w:id="27" w:name="_Toc34828721"/>
      <w:r w:rsidRPr="00D35F46">
        <w:rPr>
          <w:b/>
        </w:rPr>
        <w:t xml:space="preserve">State Records </w:t>
      </w:r>
      <w:r w:rsidR="002E30B6">
        <w:rPr>
          <w:b/>
        </w:rPr>
        <w:t xml:space="preserve">Senior </w:t>
      </w:r>
      <w:r w:rsidRPr="00D35F46">
        <w:rPr>
          <w:b/>
        </w:rPr>
        <w:t>Leadership Team</w:t>
      </w:r>
      <w:bookmarkEnd w:id="26"/>
      <w:bookmarkEnd w:id="27"/>
    </w:p>
    <w:p w14:paraId="0048AFD2" w14:textId="7F550434" w:rsidR="006215B9" w:rsidRPr="006215B9" w:rsidRDefault="006215B9" w:rsidP="00D35F46">
      <w:pPr>
        <w:spacing w:before="120" w:after="0"/>
      </w:pPr>
      <w:r w:rsidRPr="006215B9">
        <w:t xml:space="preserve">The </w:t>
      </w:r>
      <w:r w:rsidR="002E30B6">
        <w:t>SRSA Senior</w:t>
      </w:r>
      <w:r w:rsidRPr="006215B9">
        <w:t xml:space="preserve"> Leadership Team (SLT) has oversight of the work placement policy and associated placements.  Specifically SLT is responsible for:</w:t>
      </w:r>
    </w:p>
    <w:p w14:paraId="7B6C1BEB" w14:textId="77777777" w:rsidR="006215B9" w:rsidRPr="006215B9" w:rsidRDefault="006215B9" w:rsidP="00B23617">
      <w:pPr>
        <w:pStyle w:val="ListParagraph"/>
        <w:numPr>
          <w:ilvl w:val="0"/>
          <w:numId w:val="34"/>
        </w:numPr>
        <w:spacing w:before="120" w:after="0"/>
      </w:pPr>
      <w:r w:rsidRPr="006215B9">
        <w:t>approving placements</w:t>
      </w:r>
    </w:p>
    <w:p w14:paraId="7D77F57D" w14:textId="77777777" w:rsidR="006215B9" w:rsidRPr="006215B9" w:rsidRDefault="006215B9" w:rsidP="00B23617">
      <w:pPr>
        <w:pStyle w:val="ListParagraph"/>
        <w:numPr>
          <w:ilvl w:val="0"/>
          <w:numId w:val="34"/>
        </w:numPr>
        <w:spacing w:before="120" w:after="0"/>
      </w:pPr>
      <w:r w:rsidRPr="006215B9">
        <w:t>identification of appropriate areas in SRSA for placements, taking in to account:</w:t>
      </w:r>
    </w:p>
    <w:p w14:paraId="7E11A4A2" w14:textId="77777777" w:rsidR="006215B9" w:rsidRPr="006215B9" w:rsidRDefault="006215B9" w:rsidP="00B23617">
      <w:pPr>
        <w:numPr>
          <w:ilvl w:val="1"/>
          <w:numId w:val="24"/>
        </w:numPr>
        <w:spacing w:before="60" w:after="0"/>
        <w:ind w:left="1508" w:hanging="357"/>
      </w:pPr>
      <w:r w:rsidRPr="006215B9">
        <w:t>the participants’ interests</w:t>
      </w:r>
    </w:p>
    <w:p w14:paraId="05E5CE2C" w14:textId="77777777" w:rsidR="006215B9" w:rsidRPr="006215B9" w:rsidRDefault="006215B9" w:rsidP="00B23617">
      <w:pPr>
        <w:numPr>
          <w:ilvl w:val="1"/>
          <w:numId w:val="24"/>
        </w:numPr>
        <w:spacing w:before="60" w:after="0"/>
        <w:ind w:left="1508" w:hanging="357"/>
      </w:pPr>
      <w:r w:rsidRPr="006215B9">
        <w:t>requirements of the relevant course where applicable</w:t>
      </w:r>
    </w:p>
    <w:p w14:paraId="5C231013" w14:textId="77777777" w:rsidR="006215B9" w:rsidRPr="006215B9" w:rsidRDefault="006215B9" w:rsidP="00B23617">
      <w:pPr>
        <w:numPr>
          <w:ilvl w:val="1"/>
          <w:numId w:val="24"/>
        </w:numPr>
        <w:spacing w:before="60" w:after="0"/>
        <w:ind w:left="1508" w:hanging="357"/>
      </w:pPr>
      <w:r w:rsidRPr="006215B9">
        <w:t>the availability of suitable projects</w:t>
      </w:r>
    </w:p>
    <w:p w14:paraId="482C9B8B" w14:textId="77777777" w:rsidR="006215B9" w:rsidRPr="006215B9" w:rsidRDefault="006215B9" w:rsidP="00B23617">
      <w:pPr>
        <w:numPr>
          <w:ilvl w:val="1"/>
          <w:numId w:val="24"/>
        </w:numPr>
        <w:spacing w:before="60" w:after="0"/>
        <w:ind w:left="1508" w:hanging="357"/>
      </w:pPr>
      <w:r w:rsidRPr="006215B9">
        <w:t>operational concerns such as staff leave</w:t>
      </w:r>
    </w:p>
    <w:p w14:paraId="7257F9E3" w14:textId="77777777" w:rsidR="006215B9" w:rsidRPr="006215B9" w:rsidRDefault="006215B9" w:rsidP="00B23617">
      <w:pPr>
        <w:numPr>
          <w:ilvl w:val="1"/>
          <w:numId w:val="24"/>
        </w:numPr>
        <w:spacing w:before="60" w:after="0"/>
        <w:ind w:left="1508" w:hanging="357"/>
      </w:pPr>
      <w:r w:rsidRPr="006215B9">
        <w:t>workplace health and safety considerations</w:t>
      </w:r>
    </w:p>
    <w:p w14:paraId="341A63DD" w14:textId="77777777" w:rsidR="006215B9" w:rsidRDefault="006215B9" w:rsidP="00B23617">
      <w:pPr>
        <w:numPr>
          <w:ilvl w:val="1"/>
          <w:numId w:val="24"/>
        </w:numPr>
        <w:spacing w:before="60" w:after="0"/>
        <w:ind w:left="1508" w:hanging="357"/>
      </w:pPr>
      <w:r w:rsidRPr="006215B9">
        <w:t>the confidentiality of SRSA business</w:t>
      </w:r>
    </w:p>
    <w:p w14:paraId="7375EC6D" w14:textId="77777777" w:rsidR="004D2BD8" w:rsidRDefault="004D2BD8" w:rsidP="00D35F46">
      <w:pPr>
        <w:spacing w:before="120" w:after="0"/>
        <w:rPr>
          <w:b/>
        </w:rPr>
      </w:pPr>
      <w:bookmarkStart w:id="28" w:name="_Toc34828722"/>
      <w:r w:rsidRPr="00B23617">
        <w:rPr>
          <w:b/>
        </w:rPr>
        <w:t>Managers</w:t>
      </w:r>
      <w:bookmarkEnd w:id="28"/>
    </w:p>
    <w:p w14:paraId="0DFBF4F5" w14:textId="77777777" w:rsidR="004D2BD8" w:rsidRPr="004D2BD8" w:rsidRDefault="004D2BD8" w:rsidP="00D35F46">
      <w:pPr>
        <w:spacing w:before="120" w:after="0"/>
      </w:pPr>
      <w:r>
        <w:t>Once a placement has been approved and the applicant has been allocated to a particular team or teams, the relevant Manager/s are responsible for:</w:t>
      </w:r>
    </w:p>
    <w:p w14:paraId="15F10916" w14:textId="083BDBE2" w:rsidR="004D2BD8" w:rsidRDefault="004D2BD8" w:rsidP="00B23617">
      <w:pPr>
        <w:pStyle w:val="ListParagraph"/>
        <w:numPr>
          <w:ilvl w:val="0"/>
          <w:numId w:val="34"/>
        </w:numPr>
        <w:spacing w:before="120" w:after="0"/>
      </w:pPr>
      <w:r w:rsidRPr="006215B9">
        <w:t>processing applications for work placements, including liaising with participants and educational institutions</w:t>
      </w:r>
    </w:p>
    <w:p w14:paraId="7B6F3075" w14:textId="10F146AC" w:rsidR="009634CE" w:rsidRDefault="009634CE" w:rsidP="009634CE">
      <w:pPr>
        <w:pStyle w:val="ListParagraph"/>
        <w:numPr>
          <w:ilvl w:val="0"/>
          <w:numId w:val="34"/>
        </w:numPr>
        <w:spacing w:before="120" w:after="0"/>
      </w:pPr>
      <w:r w:rsidRPr="006215B9">
        <w:t xml:space="preserve">deciding on the duration of </w:t>
      </w:r>
      <w:r>
        <w:t>the</w:t>
      </w:r>
      <w:r w:rsidRPr="006215B9">
        <w:t xml:space="preserve"> placement</w:t>
      </w:r>
    </w:p>
    <w:p w14:paraId="5AF65FAA" w14:textId="01756737" w:rsidR="004D2BD8" w:rsidRPr="006215B9" w:rsidRDefault="004D2BD8" w:rsidP="00B23617">
      <w:pPr>
        <w:pStyle w:val="ListParagraph"/>
        <w:numPr>
          <w:ilvl w:val="0"/>
          <w:numId w:val="34"/>
        </w:numPr>
        <w:spacing w:before="120" w:after="0"/>
      </w:pPr>
      <w:r w:rsidRPr="006215B9">
        <w:t>obtaining paperwork required to substantiate placements including evidence of mandatory work placements and insurance documentation</w:t>
      </w:r>
    </w:p>
    <w:p w14:paraId="38C0F252" w14:textId="77777777" w:rsidR="004D2BD8" w:rsidRPr="006215B9" w:rsidRDefault="004D2BD8" w:rsidP="00B23617">
      <w:pPr>
        <w:pStyle w:val="ListParagraph"/>
        <w:numPr>
          <w:ilvl w:val="0"/>
          <w:numId w:val="34"/>
        </w:numPr>
        <w:spacing w:before="120" w:after="0"/>
      </w:pPr>
      <w:r w:rsidRPr="006215B9">
        <w:t>where requests for mandatory student work placements are received, confirming the mandatory nature of the placement with the relevant educational institution</w:t>
      </w:r>
    </w:p>
    <w:p w14:paraId="3E980B8C" w14:textId="77777777" w:rsidR="004D2BD8" w:rsidRPr="006215B9" w:rsidRDefault="004D2BD8" w:rsidP="00B23617">
      <w:pPr>
        <w:pStyle w:val="ListParagraph"/>
        <w:numPr>
          <w:ilvl w:val="0"/>
          <w:numId w:val="34"/>
        </w:numPr>
        <w:spacing w:before="120" w:after="0"/>
      </w:pPr>
      <w:r w:rsidRPr="006215B9">
        <w:t>acting as the point of contact for liaison between the participant/relevant educational institutions and SRSA</w:t>
      </w:r>
    </w:p>
    <w:p w14:paraId="36DCB33E" w14:textId="77777777" w:rsidR="009634CE" w:rsidRPr="006215B9" w:rsidRDefault="009634CE" w:rsidP="009634CE">
      <w:pPr>
        <w:pStyle w:val="ListParagraph"/>
        <w:numPr>
          <w:ilvl w:val="0"/>
          <w:numId w:val="34"/>
        </w:numPr>
        <w:spacing w:before="120" w:after="0"/>
      </w:pPr>
      <w:r w:rsidRPr="006215B9">
        <w:t>allocating a person responsible to supervise the participant</w:t>
      </w:r>
    </w:p>
    <w:p w14:paraId="4A798DDD" w14:textId="77777777" w:rsidR="009634CE" w:rsidRDefault="004D2BD8" w:rsidP="00B23617">
      <w:pPr>
        <w:pStyle w:val="ListParagraph"/>
        <w:numPr>
          <w:ilvl w:val="0"/>
          <w:numId w:val="34"/>
        </w:numPr>
        <w:spacing w:before="120" w:after="0"/>
      </w:pPr>
      <w:r w:rsidRPr="006215B9">
        <w:t>assisting the supervisor to oversee work placement participants</w:t>
      </w:r>
    </w:p>
    <w:p w14:paraId="327F0656" w14:textId="32651290" w:rsidR="006215B9" w:rsidRDefault="006215B9" w:rsidP="00B23617">
      <w:pPr>
        <w:pStyle w:val="ListParagraph"/>
        <w:numPr>
          <w:ilvl w:val="0"/>
          <w:numId w:val="34"/>
        </w:numPr>
        <w:spacing w:before="120" w:after="0"/>
      </w:pPr>
      <w:r w:rsidRPr="006215B9">
        <w:t>approving the work to be undertaken by the participant selected for the work placement, based on a work plan</w:t>
      </w:r>
    </w:p>
    <w:p w14:paraId="6A85EC29" w14:textId="40654954" w:rsidR="00CC3B9E" w:rsidRPr="006215B9" w:rsidRDefault="00CC3B9E" w:rsidP="00B23617">
      <w:pPr>
        <w:pStyle w:val="ListParagraph"/>
        <w:numPr>
          <w:ilvl w:val="0"/>
          <w:numId w:val="34"/>
        </w:numPr>
        <w:spacing w:before="120" w:after="0"/>
      </w:pPr>
      <w:r>
        <w:t>reviewing the National Police Check (if applicable)</w:t>
      </w:r>
    </w:p>
    <w:p w14:paraId="2CD7F3D8" w14:textId="77777777" w:rsidR="006215B9" w:rsidRPr="006215B9" w:rsidRDefault="006215B9" w:rsidP="00B23617">
      <w:pPr>
        <w:pStyle w:val="ListParagraph"/>
        <w:numPr>
          <w:ilvl w:val="0"/>
          <w:numId w:val="34"/>
        </w:numPr>
        <w:spacing w:before="120" w:after="0"/>
      </w:pPr>
      <w:r w:rsidRPr="006215B9">
        <w:t>handling any grievances related to the placement</w:t>
      </w:r>
    </w:p>
    <w:p w14:paraId="73B27D48" w14:textId="77777777" w:rsidR="006215B9" w:rsidRPr="006215B9" w:rsidRDefault="006215B9" w:rsidP="00B23617">
      <w:pPr>
        <w:pStyle w:val="ListParagraph"/>
        <w:numPr>
          <w:ilvl w:val="0"/>
          <w:numId w:val="34"/>
        </w:numPr>
        <w:spacing w:before="120" w:after="0"/>
      </w:pPr>
      <w:r w:rsidRPr="006215B9">
        <w:t>coordinating the alternate supervi</w:t>
      </w:r>
      <w:r w:rsidR="00E41133">
        <w:t>sion of the participant if the</w:t>
      </w:r>
      <w:r w:rsidRPr="006215B9">
        <w:t xml:space="preserve"> appointed supervisor is unavailable.</w:t>
      </w:r>
    </w:p>
    <w:p w14:paraId="082D9436" w14:textId="77777777" w:rsidR="006215B9" w:rsidRPr="006215B9" w:rsidRDefault="006215B9" w:rsidP="00D35F46">
      <w:pPr>
        <w:spacing w:before="120" w:after="0"/>
        <w:rPr>
          <w:b/>
        </w:rPr>
      </w:pPr>
      <w:bookmarkStart w:id="29" w:name="_Toc506376176"/>
      <w:bookmarkStart w:id="30" w:name="_Toc34828723"/>
      <w:r w:rsidRPr="006215B9">
        <w:rPr>
          <w:b/>
        </w:rPr>
        <w:t>Supervisors</w:t>
      </w:r>
      <w:bookmarkEnd w:id="29"/>
      <w:bookmarkEnd w:id="30"/>
    </w:p>
    <w:p w14:paraId="579B9EFA" w14:textId="3A0C70D4" w:rsidR="006215B9" w:rsidRPr="006215B9" w:rsidRDefault="006215B9" w:rsidP="00D35F46">
      <w:pPr>
        <w:spacing w:before="120" w:after="0"/>
      </w:pPr>
      <w:r w:rsidRPr="006215B9">
        <w:t xml:space="preserve">The appointed supervisors (as assigned by </w:t>
      </w:r>
      <w:r w:rsidR="004D2BD8">
        <w:t>the relevant Manager/s</w:t>
      </w:r>
      <w:r w:rsidRPr="006215B9">
        <w:t>) are responsible for the daily management of work placement participants.  Specifically supervisors are responsible for:</w:t>
      </w:r>
    </w:p>
    <w:p w14:paraId="180E23D3" w14:textId="77777777" w:rsidR="009634CE" w:rsidRPr="006215B9" w:rsidRDefault="009634CE" w:rsidP="009634CE">
      <w:pPr>
        <w:pStyle w:val="ListParagraph"/>
        <w:numPr>
          <w:ilvl w:val="0"/>
          <w:numId w:val="34"/>
        </w:numPr>
        <w:spacing w:before="120" w:after="0"/>
      </w:pPr>
      <w:r w:rsidRPr="006215B9">
        <w:t>management of the practical aspects of placements including (where applicable) network access, ArchivesOne access, security pass, workspace, stationery, telephone</w:t>
      </w:r>
    </w:p>
    <w:p w14:paraId="082EC1FA" w14:textId="77777777" w:rsidR="006215B9" w:rsidRPr="006215B9" w:rsidRDefault="006215B9" w:rsidP="00B23617">
      <w:pPr>
        <w:pStyle w:val="ListParagraph"/>
        <w:numPr>
          <w:ilvl w:val="0"/>
          <w:numId w:val="34"/>
        </w:numPr>
        <w:spacing w:before="120" w:after="0"/>
      </w:pPr>
      <w:r w:rsidRPr="006215B9">
        <w:t>notifying SRSA staff that a work placement is commencing</w:t>
      </w:r>
    </w:p>
    <w:p w14:paraId="04D44F8B" w14:textId="77777777" w:rsidR="006215B9" w:rsidRPr="006215B9" w:rsidRDefault="006215B9" w:rsidP="00B23617">
      <w:pPr>
        <w:pStyle w:val="ListParagraph"/>
        <w:numPr>
          <w:ilvl w:val="0"/>
          <w:numId w:val="34"/>
        </w:numPr>
        <w:spacing w:before="120" w:after="0"/>
      </w:pPr>
      <w:r w:rsidRPr="006215B9">
        <w:t>developing a suitable work plan for participants prior to their commencement</w:t>
      </w:r>
    </w:p>
    <w:p w14:paraId="5FFC320E" w14:textId="77777777" w:rsidR="006215B9" w:rsidRPr="006215B9" w:rsidRDefault="006215B9" w:rsidP="00B23617">
      <w:pPr>
        <w:pStyle w:val="ListParagraph"/>
        <w:numPr>
          <w:ilvl w:val="0"/>
          <w:numId w:val="34"/>
        </w:numPr>
        <w:spacing w:before="120" w:after="0"/>
      </w:pPr>
      <w:r w:rsidRPr="006215B9">
        <w:t>contacting the participant ahead of their first day, to provide them with an outline of the placement, their working hours and arrangements for the first day</w:t>
      </w:r>
    </w:p>
    <w:p w14:paraId="69192384" w14:textId="77777777" w:rsidR="006215B9" w:rsidRPr="006215B9" w:rsidRDefault="006215B9" w:rsidP="00B23617">
      <w:pPr>
        <w:pStyle w:val="ListParagraph"/>
        <w:numPr>
          <w:ilvl w:val="0"/>
          <w:numId w:val="34"/>
        </w:numPr>
        <w:spacing w:before="120" w:after="0"/>
      </w:pPr>
      <w:r w:rsidRPr="006215B9">
        <w:t>introducing the participant to SRSA staff</w:t>
      </w:r>
    </w:p>
    <w:p w14:paraId="5D9333CC" w14:textId="77777777" w:rsidR="009634CE" w:rsidRPr="006215B9" w:rsidRDefault="009634CE" w:rsidP="009634CE">
      <w:pPr>
        <w:pStyle w:val="ListParagraph"/>
        <w:numPr>
          <w:ilvl w:val="0"/>
          <w:numId w:val="34"/>
        </w:numPr>
        <w:spacing w:before="120" w:after="0"/>
      </w:pPr>
      <w:r w:rsidRPr="006215B9">
        <w:t>the provision of an appropriate induction program</w:t>
      </w:r>
    </w:p>
    <w:p w14:paraId="02EEA257" w14:textId="6E226405" w:rsidR="006215B9" w:rsidRPr="006215B9" w:rsidRDefault="006215B9" w:rsidP="00B23617">
      <w:pPr>
        <w:pStyle w:val="ListParagraph"/>
        <w:numPr>
          <w:ilvl w:val="0"/>
          <w:numId w:val="34"/>
        </w:numPr>
        <w:spacing w:before="120" w:after="0"/>
      </w:pPr>
      <w:r w:rsidRPr="006215B9">
        <w:t xml:space="preserve">ensuring participants are </w:t>
      </w:r>
      <w:r w:rsidR="004D2BD8">
        <w:t xml:space="preserve">adequately </w:t>
      </w:r>
      <w:r w:rsidRPr="006215B9">
        <w:t xml:space="preserve">supervised </w:t>
      </w:r>
    </w:p>
    <w:p w14:paraId="17D68613" w14:textId="77777777" w:rsidR="006215B9" w:rsidRPr="006215B9" w:rsidRDefault="006215B9" w:rsidP="00B23617">
      <w:pPr>
        <w:pStyle w:val="ListParagraph"/>
        <w:numPr>
          <w:ilvl w:val="0"/>
          <w:numId w:val="34"/>
        </w:numPr>
        <w:spacing w:before="120" w:after="0"/>
      </w:pPr>
      <w:r w:rsidRPr="006215B9">
        <w:t>maintaining records of participants’ attendance</w:t>
      </w:r>
    </w:p>
    <w:p w14:paraId="1BE24FAA" w14:textId="2177DBE4" w:rsidR="006215B9" w:rsidRPr="006215B9" w:rsidRDefault="006215B9" w:rsidP="00B23617">
      <w:pPr>
        <w:pStyle w:val="ListParagraph"/>
        <w:numPr>
          <w:ilvl w:val="0"/>
          <w:numId w:val="34"/>
        </w:numPr>
        <w:spacing w:before="120" w:after="0"/>
      </w:pPr>
      <w:r w:rsidRPr="006215B9">
        <w:t>ensuring pa</w:t>
      </w:r>
      <w:r w:rsidR="009634CE">
        <w:t>rticipants adhere to SRSA policies</w:t>
      </w:r>
      <w:r w:rsidRPr="006215B9">
        <w:t>, relevant legislation and regulations</w:t>
      </w:r>
    </w:p>
    <w:p w14:paraId="5416DF2F" w14:textId="77777777" w:rsidR="006215B9" w:rsidRPr="006215B9" w:rsidRDefault="006215B9" w:rsidP="00B23617">
      <w:pPr>
        <w:pStyle w:val="ListParagraph"/>
        <w:numPr>
          <w:ilvl w:val="0"/>
          <w:numId w:val="34"/>
        </w:numPr>
        <w:spacing w:before="120" w:after="0"/>
      </w:pPr>
      <w:r w:rsidRPr="006215B9">
        <w:t>providing feedback to participants during placements</w:t>
      </w:r>
    </w:p>
    <w:p w14:paraId="0C7CF148" w14:textId="3863FBE5" w:rsidR="006215B9" w:rsidRPr="006215B9" w:rsidRDefault="006215B9" w:rsidP="00B23617">
      <w:pPr>
        <w:pStyle w:val="ListParagraph"/>
        <w:numPr>
          <w:ilvl w:val="0"/>
          <w:numId w:val="34"/>
        </w:numPr>
        <w:spacing w:before="120" w:after="0"/>
      </w:pPr>
      <w:r w:rsidRPr="006215B9">
        <w:t xml:space="preserve">immediately notifying the </w:t>
      </w:r>
      <w:r w:rsidR="004D2BD8">
        <w:t xml:space="preserve">relevant Manager/s </w:t>
      </w:r>
      <w:r w:rsidRPr="006215B9">
        <w:t>and the relevant educational institution, where applicable, of any concerns regarding participants</w:t>
      </w:r>
    </w:p>
    <w:p w14:paraId="30411D84" w14:textId="77777777" w:rsidR="006215B9" w:rsidRPr="006215B9" w:rsidRDefault="006215B9" w:rsidP="00B23617">
      <w:pPr>
        <w:pStyle w:val="ListParagraph"/>
        <w:numPr>
          <w:ilvl w:val="0"/>
          <w:numId w:val="34"/>
        </w:numPr>
        <w:spacing w:before="120" w:after="0"/>
      </w:pPr>
      <w:r w:rsidRPr="006215B9">
        <w:t>undertaking and providing participants with assessments of their performance which cover:</w:t>
      </w:r>
    </w:p>
    <w:p w14:paraId="4D1619EF" w14:textId="77777777" w:rsidR="006215B9" w:rsidRPr="006215B9" w:rsidRDefault="006215B9" w:rsidP="009634CE">
      <w:pPr>
        <w:numPr>
          <w:ilvl w:val="1"/>
          <w:numId w:val="24"/>
        </w:numPr>
        <w:spacing w:before="60" w:after="0"/>
        <w:ind w:left="1508" w:hanging="357"/>
      </w:pPr>
      <w:r w:rsidRPr="006215B9">
        <w:t>achievements</w:t>
      </w:r>
    </w:p>
    <w:p w14:paraId="63EDBC84" w14:textId="77777777" w:rsidR="006215B9" w:rsidRPr="006215B9" w:rsidRDefault="006215B9" w:rsidP="009634CE">
      <w:pPr>
        <w:numPr>
          <w:ilvl w:val="1"/>
          <w:numId w:val="24"/>
        </w:numPr>
        <w:spacing w:before="60" w:after="0"/>
        <w:ind w:left="1508" w:hanging="357"/>
      </w:pPr>
      <w:r w:rsidRPr="006215B9">
        <w:t>particular strengths and limitations and areas for future development</w:t>
      </w:r>
    </w:p>
    <w:p w14:paraId="3265F3DD" w14:textId="77777777" w:rsidR="006215B9" w:rsidRPr="006215B9" w:rsidRDefault="006215B9" w:rsidP="009634CE">
      <w:pPr>
        <w:numPr>
          <w:ilvl w:val="1"/>
          <w:numId w:val="24"/>
        </w:numPr>
        <w:spacing w:before="60" w:after="0"/>
        <w:ind w:left="1508" w:hanging="357"/>
      </w:pPr>
      <w:r w:rsidRPr="006215B9">
        <w:t>effectiveness of integration of participant in to the SRSA working environment</w:t>
      </w:r>
    </w:p>
    <w:p w14:paraId="0C492BF2" w14:textId="77777777" w:rsidR="006215B9" w:rsidRPr="006215B9" w:rsidRDefault="006215B9" w:rsidP="00B23617">
      <w:pPr>
        <w:pStyle w:val="ListParagraph"/>
        <w:numPr>
          <w:ilvl w:val="0"/>
          <w:numId w:val="34"/>
        </w:numPr>
        <w:spacing w:before="120" w:after="0"/>
      </w:pPr>
      <w:r w:rsidRPr="006215B9">
        <w:t>completion of the AGD exit checklist for work placements and submission of checklists to OPS</w:t>
      </w:r>
    </w:p>
    <w:p w14:paraId="157705D1" w14:textId="3E3F6337" w:rsidR="009634CE" w:rsidRPr="00D35F46" w:rsidRDefault="006215B9" w:rsidP="006A084A">
      <w:pPr>
        <w:pStyle w:val="ListParagraph"/>
        <w:numPr>
          <w:ilvl w:val="0"/>
          <w:numId w:val="34"/>
        </w:numPr>
        <w:spacing w:before="120" w:after="0"/>
        <w:rPr>
          <w:b/>
        </w:rPr>
      </w:pPr>
      <w:bookmarkStart w:id="31" w:name="_GoBack"/>
      <w:r w:rsidRPr="006215B9">
        <w:t>completion of feedback forms for work placements and provision of copies of</w:t>
      </w:r>
      <w:bookmarkStart w:id="32" w:name="_Toc506376177"/>
      <w:bookmarkStart w:id="33" w:name="_Toc34828724"/>
      <w:r w:rsidR="00D35F46">
        <w:t xml:space="preserve"> these forms to the participant.</w:t>
      </w:r>
      <w:bookmarkEnd w:id="31"/>
    </w:p>
    <w:p w14:paraId="0167D8FE" w14:textId="19D1820E" w:rsidR="006215B9" w:rsidRPr="006215B9" w:rsidRDefault="006215B9" w:rsidP="00D35F46">
      <w:pPr>
        <w:spacing w:before="120" w:after="0"/>
        <w:rPr>
          <w:b/>
        </w:rPr>
      </w:pPr>
      <w:r w:rsidRPr="006215B9">
        <w:rPr>
          <w:b/>
        </w:rPr>
        <w:t>Participants</w:t>
      </w:r>
      <w:bookmarkEnd w:id="32"/>
      <w:bookmarkEnd w:id="33"/>
    </w:p>
    <w:p w14:paraId="07FC4365" w14:textId="77777777" w:rsidR="006215B9" w:rsidRPr="006215B9" w:rsidRDefault="006215B9" w:rsidP="00D35F46">
      <w:pPr>
        <w:spacing w:before="120" w:after="0"/>
      </w:pPr>
      <w:r w:rsidRPr="006215B9">
        <w:t>Participants (and where appropriate, the relevant educational institutions) are responsible for:</w:t>
      </w:r>
    </w:p>
    <w:p w14:paraId="73B2393B" w14:textId="77777777" w:rsidR="006215B9" w:rsidRPr="006215B9" w:rsidRDefault="006215B9" w:rsidP="00B23617">
      <w:pPr>
        <w:pStyle w:val="ListParagraph"/>
        <w:numPr>
          <w:ilvl w:val="0"/>
          <w:numId w:val="34"/>
        </w:numPr>
        <w:spacing w:before="120" w:after="0"/>
      </w:pPr>
      <w:r w:rsidRPr="006215B9">
        <w:t>providing SRSA with documentation to demonstrate that work placements are a mandatory part of a relevant program or course of study (where applicable)</w:t>
      </w:r>
    </w:p>
    <w:p w14:paraId="174A72FA" w14:textId="77777777" w:rsidR="006215B9" w:rsidRPr="006215B9" w:rsidRDefault="006215B9" w:rsidP="00B23617">
      <w:pPr>
        <w:pStyle w:val="ListParagraph"/>
        <w:numPr>
          <w:ilvl w:val="0"/>
          <w:numId w:val="34"/>
        </w:numPr>
        <w:spacing w:before="120" w:after="0"/>
      </w:pPr>
      <w:r w:rsidRPr="006215B9">
        <w:t>providing SRSA with documentation to demonstrate that work placements are associated with a relevant program or course of study (where applicable)</w:t>
      </w:r>
    </w:p>
    <w:p w14:paraId="1E29974C" w14:textId="53A00DF1" w:rsidR="006215B9" w:rsidRDefault="006215B9" w:rsidP="00B23617">
      <w:pPr>
        <w:pStyle w:val="ListParagraph"/>
        <w:numPr>
          <w:ilvl w:val="0"/>
          <w:numId w:val="34"/>
        </w:numPr>
        <w:spacing w:before="120" w:after="0"/>
      </w:pPr>
      <w:r w:rsidRPr="006215B9">
        <w:t>providing documentation to SRSA which demonstrates that public liability insurance is in place for the duration of the work placements</w:t>
      </w:r>
      <w:r w:rsidR="00E41133">
        <w:t xml:space="preserve"> (if available)</w:t>
      </w:r>
    </w:p>
    <w:p w14:paraId="3E43C957" w14:textId="388239DA" w:rsidR="00CC3B9E" w:rsidRPr="006215B9" w:rsidRDefault="00CC3B9E" w:rsidP="00B23617">
      <w:pPr>
        <w:pStyle w:val="ListParagraph"/>
        <w:numPr>
          <w:ilvl w:val="0"/>
          <w:numId w:val="34"/>
        </w:numPr>
        <w:spacing w:before="120" w:after="0"/>
      </w:pPr>
      <w:r>
        <w:t>providing a current National Police Check upon request</w:t>
      </w:r>
    </w:p>
    <w:p w14:paraId="3C9DF41C" w14:textId="77777777" w:rsidR="006215B9" w:rsidRPr="006215B9" w:rsidRDefault="006215B9" w:rsidP="00B23617">
      <w:pPr>
        <w:pStyle w:val="ListParagraph"/>
        <w:numPr>
          <w:ilvl w:val="0"/>
          <w:numId w:val="34"/>
        </w:numPr>
        <w:spacing w:before="120" w:after="0"/>
      </w:pPr>
      <w:r w:rsidRPr="006215B9">
        <w:t>providing SRSA with the expected reporting and assessment requirements for the work placements (where applicable)</w:t>
      </w:r>
    </w:p>
    <w:p w14:paraId="12AAA42D" w14:textId="77777777" w:rsidR="006215B9" w:rsidRPr="006215B9" w:rsidRDefault="006215B9" w:rsidP="00B23617">
      <w:pPr>
        <w:pStyle w:val="ListParagraph"/>
        <w:numPr>
          <w:ilvl w:val="0"/>
          <w:numId w:val="34"/>
        </w:numPr>
        <w:spacing w:before="120" w:after="0"/>
      </w:pPr>
      <w:r w:rsidRPr="006215B9">
        <w:t>complying with all SRSA policy, procedures, relevant legislation and regulations and the fair and lawful instructions of supervisors</w:t>
      </w:r>
    </w:p>
    <w:p w14:paraId="37690932" w14:textId="77777777" w:rsidR="006215B9" w:rsidRPr="006215B9" w:rsidRDefault="006215B9" w:rsidP="00B23617">
      <w:pPr>
        <w:pStyle w:val="ListParagraph"/>
        <w:numPr>
          <w:ilvl w:val="0"/>
          <w:numId w:val="34"/>
        </w:numPr>
        <w:spacing w:before="120" w:after="0"/>
      </w:pPr>
      <w:r w:rsidRPr="006215B9">
        <w:t>contacting supervisors at least 30 minutes prior to the agreed starting time, should they be unable to attend on any particular day</w:t>
      </w:r>
    </w:p>
    <w:p w14:paraId="53929B81" w14:textId="77777777" w:rsidR="006215B9" w:rsidRPr="006215B9" w:rsidRDefault="006215B9" w:rsidP="00B23617">
      <w:pPr>
        <w:pStyle w:val="ListParagraph"/>
        <w:numPr>
          <w:ilvl w:val="0"/>
          <w:numId w:val="34"/>
        </w:numPr>
        <w:spacing w:before="120" w:after="0"/>
      </w:pPr>
      <w:r w:rsidRPr="006215B9">
        <w:t>discussing any issues or concerns relating to work placements with supervisors and/or the relevant educational institution in a timely manner</w:t>
      </w:r>
    </w:p>
    <w:p w14:paraId="3A64839F" w14:textId="77777777" w:rsidR="006215B9" w:rsidRPr="006215B9" w:rsidRDefault="006215B9" w:rsidP="00B23617">
      <w:pPr>
        <w:pStyle w:val="ListParagraph"/>
        <w:numPr>
          <w:ilvl w:val="0"/>
          <w:numId w:val="34"/>
        </w:numPr>
        <w:spacing w:before="120" w:after="0"/>
      </w:pPr>
      <w:r w:rsidRPr="006215B9">
        <w:t>completion of feedback forms at the close of placements, and the provision of those forms to supervisors</w:t>
      </w:r>
    </w:p>
    <w:p w14:paraId="3D1A49D9" w14:textId="57531ABD" w:rsidR="006215B9" w:rsidRPr="006215B9" w:rsidRDefault="006215B9" w:rsidP="00D35F46">
      <w:pPr>
        <w:spacing w:before="200" w:after="20" w:line="380" w:lineRule="exact"/>
        <w:outlineLvl w:val="2"/>
        <w:rPr>
          <w:b/>
          <w:bCs/>
          <w:color w:val="018986"/>
          <w:spacing w:val="-10"/>
          <w:sz w:val="28"/>
          <w:szCs w:val="28"/>
        </w:rPr>
      </w:pPr>
      <w:r w:rsidRPr="006215B9">
        <w:rPr>
          <w:b/>
          <w:bCs/>
          <w:color w:val="018986"/>
          <w:spacing w:val="-10"/>
          <w:sz w:val="28"/>
          <w:szCs w:val="28"/>
        </w:rPr>
        <w:fldChar w:fldCharType="begin"/>
      </w:r>
      <w:r w:rsidRPr="006215B9">
        <w:rPr>
          <w:b/>
          <w:bCs/>
          <w:color w:val="018986"/>
          <w:spacing w:val="-10"/>
          <w:sz w:val="28"/>
          <w:szCs w:val="28"/>
        </w:rPr>
        <w:instrText xml:space="preserve"> IF "{</w:instrText>
      </w:r>
      <w:r w:rsidRPr="006215B9">
        <w:rPr>
          <w:b/>
          <w:bCs/>
          <w:color w:val="018986"/>
          <w:spacing w:val="-10"/>
          <w:sz w:val="28"/>
          <w:szCs w:val="28"/>
        </w:rPr>
        <w:fldChar w:fldCharType="begin"/>
      </w:r>
      <w:r w:rsidRPr="006215B9">
        <w:rPr>
          <w:b/>
          <w:bCs/>
          <w:color w:val="018986"/>
          <w:spacing w:val="-10"/>
          <w:sz w:val="28"/>
          <w:szCs w:val="28"/>
        </w:rPr>
        <w:instrText xml:space="preserve"> DOCPROPERTY "Record Type"</w:instrText>
      </w:r>
      <w:r w:rsidRPr="006215B9">
        <w:rPr>
          <w:b/>
          <w:bCs/>
          <w:color w:val="018986"/>
          <w:spacing w:val="-10"/>
          <w:sz w:val="28"/>
          <w:szCs w:val="28"/>
        </w:rPr>
        <w:fldChar w:fldCharType="separate"/>
      </w:r>
      <w:r w:rsidRPr="006215B9">
        <w:rPr>
          <w:b/>
          <w:bCs/>
          <w:color w:val="018986"/>
          <w:spacing w:val="-10"/>
          <w:sz w:val="28"/>
          <w:szCs w:val="28"/>
        </w:rPr>
        <w:instrText>Policy</w:instrText>
      </w:r>
      <w:r w:rsidRPr="006215B9">
        <w:rPr>
          <w:b/>
          <w:bCs/>
          <w:color w:val="018986"/>
          <w:spacing w:val="-10"/>
          <w:sz w:val="28"/>
          <w:szCs w:val="28"/>
        </w:rPr>
        <w:fldChar w:fldCharType="end"/>
      </w:r>
      <w:r w:rsidRPr="006215B9">
        <w:rPr>
          <w:b/>
          <w:bCs/>
          <w:color w:val="018986"/>
          <w:spacing w:val="-10"/>
          <w:sz w:val="28"/>
          <w:szCs w:val="28"/>
        </w:rPr>
        <w:instrText xml:space="preserve">}" = "{Policy}" "Policy Review" "Procedure Review" </w:instrText>
      </w:r>
      <w:r w:rsidRPr="006215B9">
        <w:rPr>
          <w:b/>
          <w:bCs/>
          <w:color w:val="018986"/>
          <w:spacing w:val="-10"/>
          <w:sz w:val="28"/>
          <w:szCs w:val="28"/>
        </w:rPr>
        <w:fldChar w:fldCharType="separate"/>
      </w:r>
      <w:bookmarkStart w:id="34" w:name="_Toc30064668"/>
      <w:bookmarkStart w:id="35" w:name="_Toc506376178"/>
      <w:bookmarkStart w:id="36" w:name="_Toc34828725"/>
      <w:r w:rsidR="00B23617">
        <w:rPr>
          <w:b/>
          <w:bCs/>
          <w:noProof/>
          <w:color w:val="018986"/>
          <w:spacing w:val="-10"/>
          <w:sz w:val="28"/>
          <w:szCs w:val="28"/>
        </w:rPr>
        <w:t xml:space="preserve">Policy </w:t>
      </w:r>
      <w:r w:rsidR="00B23617">
        <w:rPr>
          <w:b/>
          <w:bCs/>
          <w:color w:val="018986"/>
          <w:spacing w:val="-10"/>
          <w:sz w:val="28"/>
          <w:szCs w:val="28"/>
        </w:rPr>
        <w:t>r</w:t>
      </w:r>
      <w:r w:rsidRPr="006215B9">
        <w:rPr>
          <w:b/>
          <w:bCs/>
          <w:color w:val="018986"/>
          <w:spacing w:val="-10"/>
          <w:sz w:val="28"/>
          <w:szCs w:val="28"/>
        </w:rPr>
        <w:t>eview</w:t>
      </w:r>
      <w:bookmarkEnd w:id="34"/>
      <w:bookmarkEnd w:id="35"/>
      <w:bookmarkEnd w:id="36"/>
      <w:r w:rsidRPr="006215B9">
        <w:rPr>
          <w:b/>
          <w:bCs/>
          <w:color w:val="018986"/>
          <w:spacing w:val="-10"/>
          <w:sz w:val="28"/>
          <w:szCs w:val="28"/>
        </w:rPr>
        <w:fldChar w:fldCharType="end"/>
      </w:r>
    </w:p>
    <w:p w14:paraId="348FD091" w14:textId="4608FA09" w:rsidR="006215B9" w:rsidRPr="006215B9" w:rsidRDefault="006215B9" w:rsidP="00D35F46">
      <w:pPr>
        <w:spacing w:before="120" w:after="0"/>
      </w:pPr>
      <w:bookmarkStart w:id="37" w:name="_Toc30064669"/>
      <w:bookmarkStart w:id="38" w:name="_Toc34828726"/>
      <w:r w:rsidRPr="006215B9">
        <w:t xml:space="preserve">This policy will be reviewed and updated as required, by the </w:t>
      </w:r>
      <w:r w:rsidR="00B23617">
        <w:t>Manager Archive</w:t>
      </w:r>
      <w:r w:rsidRPr="006215B9">
        <w:t>.</w:t>
      </w:r>
      <w:bookmarkEnd w:id="37"/>
      <w:bookmarkEnd w:id="38"/>
    </w:p>
    <w:p w14:paraId="0C411023" w14:textId="77777777" w:rsidR="006215B9" w:rsidRPr="006215B9" w:rsidRDefault="006215B9" w:rsidP="00D35F46">
      <w:pPr>
        <w:spacing w:before="200" w:after="20" w:line="380" w:lineRule="exact"/>
        <w:outlineLvl w:val="2"/>
        <w:rPr>
          <w:b/>
          <w:bCs/>
          <w:color w:val="018986"/>
          <w:spacing w:val="-10"/>
          <w:sz w:val="28"/>
          <w:szCs w:val="28"/>
        </w:rPr>
      </w:pPr>
      <w:bookmarkStart w:id="39" w:name="_Toc506376179"/>
      <w:bookmarkStart w:id="40" w:name="_Toc30064670"/>
      <w:bookmarkStart w:id="41" w:name="_Toc34828727"/>
      <w:r w:rsidRPr="006215B9">
        <w:rPr>
          <w:b/>
          <w:bCs/>
          <w:color w:val="018986"/>
          <w:spacing w:val="-10"/>
          <w:sz w:val="28"/>
          <w:szCs w:val="28"/>
        </w:rPr>
        <w:t>Related documents</w:t>
      </w:r>
      <w:bookmarkEnd w:id="39"/>
      <w:bookmarkEnd w:id="40"/>
      <w:bookmarkEnd w:id="41"/>
    </w:p>
    <w:p w14:paraId="3714D0CD" w14:textId="77777777" w:rsidR="006215B9" w:rsidRPr="006215B9" w:rsidRDefault="006215B9" w:rsidP="00B23617">
      <w:pPr>
        <w:spacing w:before="120" w:after="0"/>
      </w:pPr>
      <w:r w:rsidRPr="006215B9">
        <w:t>Exit checklist</w:t>
      </w:r>
    </w:p>
    <w:p w14:paraId="349B2A41" w14:textId="77777777" w:rsidR="006215B9" w:rsidRPr="006215B9" w:rsidRDefault="006215B9" w:rsidP="00B23617">
      <w:pPr>
        <w:spacing w:before="120" w:after="0"/>
      </w:pPr>
      <w:r w:rsidRPr="006215B9">
        <w:t>Induction checklist</w:t>
      </w:r>
    </w:p>
    <w:p w14:paraId="3FB0DB07" w14:textId="77777777" w:rsidR="006215B9" w:rsidRPr="006215B9" w:rsidRDefault="006215B9" w:rsidP="00B23617">
      <w:pPr>
        <w:spacing w:before="120" w:after="0"/>
      </w:pPr>
      <w:r w:rsidRPr="006215B9">
        <w:t>National Police Check</w:t>
      </w:r>
    </w:p>
    <w:p w14:paraId="7ECF6618" w14:textId="77777777" w:rsidR="006215B9" w:rsidRPr="006215B9" w:rsidRDefault="006215B9" w:rsidP="00B23617">
      <w:pPr>
        <w:spacing w:before="120" w:after="0"/>
      </w:pPr>
      <w:r w:rsidRPr="006215B9">
        <w:t>Declaration form</w:t>
      </w:r>
    </w:p>
    <w:p w14:paraId="758C9CA7" w14:textId="77777777" w:rsidR="006215B9" w:rsidRPr="006215B9" w:rsidRDefault="006215B9" w:rsidP="00B23617">
      <w:pPr>
        <w:spacing w:before="120" w:after="0"/>
      </w:pPr>
      <w:r w:rsidRPr="006215B9">
        <w:t>Confidentiality Agreement form</w:t>
      </w:r>
    </w:p>
    <w:p w14:paraId="2E62AF46" w14:textId="77777777" w:rsidR="006215B9" w:rsidRPr="006215B9" w:rsidRDefault="006215B9" w:rsidP="00B23617">
      <w:pPr>
        <w:spacing w:before="120" w:after="0"/>
      </w:pPr>
      <w:r w:rsidRPr="006215B9">
        <w:t>Work placement application form</w:t>
      </w:r>
    </w:p>
    <w:p w14:paraId="1AEAECF8" w14:textId="77777777" w:rsidR="006215B9" w:rsidRPr="006215B9" w:rsidRDefault="006215B9" w:rsidP="00B23617">
      <w:pPr>
        <w:spacing w:before="120" w:after="0"/>
      </w:pPr>
      <w:r w:rsidRPr="006215B9">
        <w:t>Work placement attendance record template</w:t>
      </w:r>
    </w:p>
    <w:p w14:paraId="4191A615" w14:textId="77777777" w:rsidR="006215B9" w:rsidRPr="006215B9" w:rsidRDefault="006215B9" w:rsidP="00B23617">
      <w:pPr>
        <w:spacing w:before="120" w:after="0"/>
      </w:pPr>
      <w:r w:rsidRPr="006215B9">
        <w:t>Work placement evaluation form</w:t>
      </w:r>
    </w:p>
    <w:p w14:paraId="0B9D521E" w14:textId="77777777" w:rsidR="006215B9" w:rsidRPr="006215B9" w:rsidRDefault="006215B9" w:rsidP="00B23617">
      <w:pPr>
        <w:spacing w:before="120" w:after="0"/>
      </w:pPr>
      <w:r w:rsidRPr="006215B9">
        <w:t>Work placement supervisor feedback form</w:t>
      </w:r>
    </w:p>
    <w:p w14:paraId="2D63FE40" w14:textId="77777777" w:rsidR="006215B9" w:rsidRPr="006215B9" w:rsidRDefault="006215B9" w:rsidP="00B23617">
      <w:pPr>
        <w:spacing w:before="120" w:after="0"/>
      </w:pPr>
      <w:r w:rsidRPr="006215B9">
        <w:t>Work plan template</w:t>
      </w:r>
    </w:p>
    <w:p w14:paraId="701D9D50" w14:textId="77777777" w:rsidR="006215B9" w:rsidRPr="006215B9" w:rsidRDefault="006215B9" w:rsidP="00D35F46">
      <w:pPr>
        <w:spacing w:before="200" w:after="20" w:line="380" w:lineRule="exact"/>
        <w:outlineLvl w:val="2"/>
        <w:rPr>
          <w:b/>
          <w:bCs/>
          <w:color w:val="018986"/>
          <w:spacing w:val="-10"/>
          <w:sz w:val="28"/>
          <w:szCs w:val="28"/>
        </w:rPr>
      </w:pPr>
      <w:bookmarkStart w:id="42" w:name="_Toc506376180"/>
      <w:bookmarkStart w:id="43" w:name="_Toc34828728"/>
      <w:r w:rsidRPr="006215B9">
        <w:rPr>
          <w:b/>
          <w:bCs/>
          <w:color w:val="018986"/>
          <w:spacing w:val="-10"/>
          <w:sz w:val="28"/>
          <w:szCs w:val="28"/>
        </w:rPr>
        <w:t>Acknowledgements</w:t>
      </w:r>
      <w:bookmarkEnd w:id="42"/>
      <w:bookmarkEnd w:id="43"/>
    </w:p>
    <w:p w14:paraId="3B28EB84" w14:textId="77777777" w:rsidR="006215B9" w:rsidRPr="006215B9" w:rsidRDefault="006215B9" w:rsidP="00D35F46">
      <w:pPr>
        <w:spacing w:before="120" w:after="0"/>
      </w:pPr>
      <w:r w:rsidRPr="006215B9">
        <w:t>State Records SA acknowledges the use of the following resources in the development of this policy:</w:t>
      </w:r>
    </w:p>
    <w:p w14:paraId="2BDFFEB2" w14:textId="77777777" w:rsidR="006215B9" w:rsidRPr="006215B9" w:rsidRDefault="006215B9" w:rsidP="00B23617">
      <w:pPr>
        <w:pStyle w:val="ListParagraph"/>
        <w:numPr>
          <w:ilvl w:val="0"/>
          <w:numId w:val="34"/>
        </w:numPr>
        <w:spacing w:before="120" w:after="0"/>
      </w:pPr>
      <w:r w:rsidRPr="006215B9">
        <w:t xml:space="preserve">University of Melbourne, Professional Placement Policy (2012) </w:t>
      </w:r>
      <w:hyperlink r:id="rId10" w:history="1">
        <w:r w:rsidRPr="006215B9">
          <w:t>http://policy.unimelb.edu.au/</w:t>
        </w:r>
      </w:hyperlink>
    </w:p>
    <w:p w14:paraId="4B3AC10A" w14:textId="77777777" w:rsidR="006215B9" w:rsidRPr="006215B9" w:rsidRDefault="006215B9" w:rsidP="00B23617">
      <w:pPr>
        <w:pStyle w:val="ListParagraph"/>
        <w:numPr>
          <w:ilvl w:val="0"/>
          <w:numId w:val="34"/>
        </w:numPr>
        <w:spacing w:before="120" w:after="0"/>
      </w:pPr>
      <w:r w:rsidRPr="006215B9">
        <w:t xml:space="preserve">Wentworth Shire Council, Work Experience/Placement Program (2010) </w:t>
      </w:r>
      <w:hyperlink r:id="rId11" w:history="1">
        <w:r w:rsidRPr="006215B9">
          <w:t>http://www.wentworth.nsw.gov.au/</w:t>
        </w:r>
      </w:hyperlink>
    </w:p>
    <w:p w14:paraId="5FCF1318" w14:textId="753240CA" w:rsidR="001A3213" w:rsidRDefault="00D35F46" w:rsidP="00A95107">
      <w:r>
        <w:rPr>
          <w:noProof/>
        </w:rPr>
        <mc:AlternateContent>
          <mc:Choice Requires="wps">
            <w:drawing>
              <wp:anchor distT="0" distB="0" distL="114300" distR="114300" simplePos="0" relativeHeight="251658752" behindDoc="0" locked="0" layoutInCell="1" allowOverlap="1" wp14:anchorId="01B2F70E" wp14:editId="7163C110">
                <wp:simplePos x="0" y="0"/>
                <wp:positionH relativeFrom="margin">
                  <wp:align>right</wp:align>
                </wp:positionH>
                <wp:positionV relativeFrom="paragraph">
                  <wp:posOffset>252095</wp:posOffset>
                </wp:positionV>
                <wp:extent cx="5376545" cy="1892935"/>
                <wp:effectExtent l="0" t="0" r="14605" b="13335"/>
                <wp:wrapTopAndBottom/>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892935"/>
                        </a:xfrm>
                        <a:prstGeom prst="rect">
                          <a:avLst/>
                        </a:prstGeom>
                        <a:solidFill>
                          <a:srgbClr val="DBE9E4"/>
                        </a:solidFill>
                        <a:ln w="0">
                          <a:solidFill>
                            <a:srgbClr val="FFFFFF"/>
                          </a:solidFill>
                          <a:miter lim="800000"/>
                          <a:headEnd/>
                          <a:tailEnd/>
                        </a:ln>
                      </wps:spPr>
                      <wps:txbx>
                        <w:txbxContent>
                          <w:p w14:paraId="6697E056" w14:textId="77777777" w:rsidR="00DE44A8" w:rsidRPr="0053369C" w:rsidRDefault="00DE44A8" w:rsidP="00DE44A8">
                            <w:pPr>
                              <w:pStyle w:val="BoxHeading"/>
                            </w:pPr>
                            <w:bookmarkStart w:id="44" w:name="_Toc30064672"/>
                            <w:bookmarkStart w:id="45" w:name="_Toc34828729"/>
                            <w:r w:rsidRPr="0053369C">
                              <w:t>Need further assistance?</w:t>
                            </w:r>
                            <w:bookmarkEnd w:id="44"/>
                            <w:bookmarkEnd w:id="45"/>
                          </w:p>
                          <w:p w14:paraId="6B86367B" w14:textId="0794FFCD" w:rsidR="00DE44A8" w:rsidRDefault="00A95107" w:rsidP="00DE44A8">
                            <w:r>
                              <w:rPr>
                                <w:b/>
                              </w:rPr>
                              <w:t>Contact</w:t>
                            </w:r>
                            <w:r w:rsidR="00DE44A8" w:rsidRPr="001A19FE">
                              <w:rPr>
                                <w:b/>
                              </w:rPr>
                              <w:t xml:space="preserve"> </w:t>
                            </w:r>
                            <w:r w:rsidR="004D2BD8">
                              <w:t>Manager Archive</w:t>
                            </w:r>
                            <w:r w:rsidR="00DE44A8">
                              <w:br/>
                            </w:r>
                            <w:r w:rsidR="00DE44A8" w:rsidRPr="001A19FE">
                              <w:rPr>
                                <w:b/>
                              </w:rPr>
                              <w:t xml:space="preserve">Tel </w:t>
                            </w:r>
                            <w:r w:rsidR="006215B9">
                              <w:t>(+61 8) 8343 684</w:t>
                            </w:r>
                            <w:r w:rsidR="004D2BD8">
                              <w:t>15</w:t>
                            </w:r>
                          </w:p>
                        </w:txbxContent>
                      </wps:txbx>
                      <wps:bodyPr rot="0" vert="horz" wrap="square" lIns="378000" tIns="144000" rIns="37800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B2F70E" id="_x0000_t202" coordsize="21600,21600" o:spt="202" path="m,l,21600r21600,l21600,xe">
                <v:stroke joinstyle="miter"/>
                <v:path gradientshapeok="t" o:connecttype="rect"/>
              </v:shapetype>
              <v:shape id="Text Box 15" o:spid="_x0000_s1027" type="#_x0000_t202" style="position:absolute;margin-left:372.15pt;margin-top:19.85pt;width:423.35pt;height:149.0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1LzMAIAAFoEAAAOAAAAZHJzL2Uyb0RvYy54bWysVNtu2zAMfR+wfxD0vjjOpU2MOEWbyzCg&#10;uwDtPoCW5ViYLGmSEjv7+lJykmYX7GGYHwRRIo8OD0kv7rpGkgO3TmiV03QwpIQrpkuhdjn9+rx9&#10;N6PEeVAlSK14To/c0bvl2zeL1mR8pGstS24JgiiXtSantfcmSxLHat6AG2jDFV5W2jbg0bS7pLTQ&#10;Inojk9FweJO02pbGasadw9N1f0mXEb+qOPOfq8pxT2ROkZuPq41rEdZkuYBsZ8HUgp1owD+waEAo&#10;fPQCtQYPZG/Fb1CNYFY7XfkB002iq0owHnPAbNLhL9k81WB4zAXFceYik/t/sOzT4YslosTaUaKg&#10;wRI9886TB92RdBrkaY3L0OvJoJ/v8Dy4hlSdedTsmyNKr2pQO35vrW5rDiXSS0NkchXa47gAUrQf&#10;dYnvwN7rCNRVtgmAqAZBdCzT8VKawIXh4XR8ezOdTClheJfO5qP5OLJLIDuHG+v8e64bEjY5tVj7&#10;CA+HR+cDHcjOLpG+lqLcCimjYXfFSlpyAOyT9cNmvpnEDDDLazepSBuo/T1+G78/xTfCY7dL0eR0&#10;NgxfcIIsiLZRZdx7ELLfI1+pTioG4XoJfVd0p3qhf1C40OURZbW6b24cRtzU2v6gpMXGzqn7vgfL&#10;KZEfFJZmfBuexlGIVjqZRMv+dFdEazTrPUExhMupp6Tfrnw/QXtjxa7G184NcY8l3Yoo9iuzUwrY&#10;wLEGp2ELE3JtR6/XX8LyBQAA//8DAFBLAwQUAAYACAAAACEAOM0Pvt4AAAAHAQAADwAAAGRycy9k&#10;b3ducmV2LnhtbEyPwU7DMBBE70j8g7VI3KgDoW0IcSpUBKJCCBH4ADde4oh4HWy3DX/f5QS3nZ3V&#10;zNtqNblB7DHE3pOCy1kGAqn1pqdOwcf7w0UBIiZNRg+eUMEPRljVpyeVLo0/0Bvum9QJDqFYagU2&#10;pbGUMrYWnY4zPyKx9+mD04ll6KQJ+sDhbpBXWbaQTvfEDVaPuLbYfjU7p+Dlfr6efzfN5tk+5Y+b&#10;V5ulYDOlzs+mu1sQCaf0dwy/+IwONTNt/Y5MFIMCfiQpyG+WINgtrhc8bHmRLwuQdSX/89dHAAAA&#10;//8DAFBLAQItABQABgAIAAAAIQC2gziS/gAAAOEBAAATAAAAAAAAAAAAAAAAAAAAAABbQ29udGVu&#10;dF9UeXBlc10ueG1sUEsBAi0AFAAGAAgAAAAhADj9If/WAAAAlAEAAAsAAAAAAAAAAAAAAAAALwEA&#10;AF9yZWxzLy5yZWxzUEsBAi0AFAAGAAgAAAAhAL1DUvMwAgAAWgQAAA4AAAAAAAAAAAAAAAAALgIA&#10;AGRycy9lMm9Eb2MueG1sUEsBAi0AFAAGAAgAAAAhADjND77eAAAABwEAAA8AAAAAAAAAAAAAAAAA&#10;igQAAGRycy9kb3ducmV2LnhtbFBLBQYAAAAABAAEAPMAAACVBQAAAAA=&#10;" fillcolor="#dbe9e4" strokecolor="white" strokeweight="0">
                <v:textbox style="mso-fit-shape-to-text:t" inset="10.5mm,4mm,10.5mm,8mm">
                  <w:txbxContent>
                    <w:p w14:paraId="6697E056" w14:textId="77777777" w:rsidR="00DE44A8" w:rsidRPr="0053369C" w:rsidRDefault="00DE44A8" w:rsidP="00DE44A8">
                      <w:pPr>
                        <w:pStyle w:val="BoxHeading"/>
                      </w:pPr>
                      <w:bookmarkStart w:id="40" w:name="_Toc30064672"/>
                      <w:bookmarkStart w:id="41" w:name="_Toc34828729"/>
                      <w:r w:rsidRPr="0053369C">
                        <w:t>Need further assistance?</w:t>
                      </w:r>
                      <w:bookmarkEnd w:id="40"/>
                      <w:bookmarkEnd w:id="41"/>
                    </w:p>
                    <w:p w14:paraId="6B86367B" w14:textId="0794FFCD" w:rsidR="00DE44A8" w:rsidRDefault="00A95107" w:rsidP="00DE44A8">
                      <w:r>
                        <w:rPr>
                          <w:b/>
                        </w:rPr>
                        <w:t>Contact</w:t>
                      </w:r>
                      <w:r w:rsidR="00DE44A8" w:rsidRPr="001A19FE">
                        <w:rPr>
                          <w:b/>
                        </w:rPr>
                        <w:t xml:space="preserve"> </w:t>
                      </w:r>
                      <w:r w:rsidR="004D2BD8">
                        <w:t>Manager Archive</w:t>
                      </w:r>
                      <w:r w:rsidR="00DE44A8">
                        <w:br/>
                      </w:r>
                      <w:r w:rsidR="00DE44A8" w:rsidRPr="001A19FE">
                        <w:rPr>
                          <w:b/>
                        </w:rPr>
                        <w:t xml:space="preserve">Tel </w:t>
                      </w:r>
                      <w:r w:rsidR="006215B9">
                        <w:t>(+61 8) 8343 684</w:t>
                      </w:r>
                      <w:r w:rsidR="004D2BD8">
                        <w:t>15</w:t>
                      </w:r>
                    </w:p>
                  </w:txbxContent>
                </v:textbox>
                <w10:wrap type="topAndBottom" anchorx="margin"/>
              </v:shape>
            </w:pict>
          </mc:Fallback>
        </mc:AlternateContent>
      </w:r>
    </w:p>
    <w:p w14:paraId="261C7390" w14:textId="2141D26C" w:rsidR="001A3213" w:rsidRDefault="001A3213" w:rsidP="00C629DE"/>
    <w:tbl>
      <w:tblPr>
        <w:tblW w:w="850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80"/>
        <w:gridCol w:w="2180"/>
        <w:gridCol w:w="2180"/>
        <w:gridCol w:w="1965"/>
      </w:tblGrid>
      <w:tr w:rsidR="00564F3E" w14:paraId="3E4F4A62" w14:textId="77777777" w:rsidTr="00D35F46">
        <w:tc>
          <w:tcPr>
            <w:tcW w:w="2180" w:type="dxa"/>
            <w:tcBorders>
              <w:left w:val="single" w:sz="4" w:space="0" w:color="BFBFBF"/>
              <w:bottom w:val="nil"/>
              <w:right w:val="nil"/>
            </w:tcBorders>
            <w:shd w:val="clear" w:color="auto" w:fill="018986"/>
          </w:tcPr>
          <w:p w14:paraId="2C8A1336" w14:textId="77777777" w:rsidR="00564F3E" w:rsidRPr="004A4AA6" w:rsidRDefault="00564F3E" w:rsidP="00564F3E">
            <w:pPr>
              <w:pStyle w:val="StylebodytextreportBoldWhite"/>
              <w:spacing w:line="240" w:lineRule="auto"/>
            </w:pPr>
            <w:r>
              <w:t>Date approved</w:t>
            </w:r>
          </w:p>
        </w:tc>
        <w:tc>
          <w:tcPr>
            <w:tcW w:w="2180" w:type="dxa"/>
            <w:shd w:val="clear" w:color="auto" w:fill="018986"/>
          </w:tcPr>
          <w:p w14:paraId="480FC56D" w14:textId="77777777" w:rsidR="00564F3E" w:rsidRPr="004A4AA6" w:rsidRDefault="00564F3E" w:rsidP="00564F3E">
            <w:pPr>
              <w:pStyle w:val="StylebodytextreportBoldWhite"/>
              <w:spacing w:line="240" w:lineRule="auto"/>
            </w:pPr>
            <w:r>
              <w:t>Approved by</w:t>
            </w:r>
          </w:p>
        </w:tc>
        <w:tc>
          <w:tcPr>
            <w:tcW w:w="2180" w:type="dxa"/>
            <w:shd w:val="clear" w:color="auto" w:fill="018986"/>
          </w:tcPr>
          <w:p w14:paraId="2015B307" w14:textId="77777777" w:rsidR="00564F3E" w:rsidRPr="004A4AA6" w:rsidRDefault="00564F3E" w:rsidP="00564F3E">
            <w:pPr>
              <w:pStyle w:val="StylebodytextreportBoldWhite"/>
              <w:spacing w:line="240" w:lineRule="auto"/>
            </w:pPr>
            <w:r>
              <w:t>Date for review</w:t>
            </w:r>
          </w:p>
        </w:tc>
        <w:tc>
          <w:tcPr>
            <w:tcW w:w="1965" w:type="dxa"/>
            <w:shd w:val="clear" w:color="auto" w:fill="018986"/>
          </w:tcPr>
          <w:p w14:paraId="7B81D181" w14:textId="77777777" w:rsidR="00564F3E" w:rsidRPr="004A4AA6" w:rsidRDefault="00564F3E" w:rsidP="00564F3E">
            <w:pPr>
              <w:pStyle w:val="StylebodytextreportBoldWhite"/>
              <w:spacing w:line="240" w:lineRule="auto"/>
            </w:pPr>
            <w:r>
              <w:t>Version</w:t>
            </w:r>
          </w:p>
        </w:tc>
      </w:tr>
      <w:tr w:rsidR="00564F3E" w14:paraId="6ED9C464" w14:textId="77777777" w:rsidTr="00D35F46">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FFFFFF"/>
          </w:tcPr>
          <w:p w14:paraId="02E569A5" w14:textId="62E76575" w:rsidR="00564F3E" w:rsidRPr="004A4AA6" w:rsidRDefault="00E751B6" w:rsidP="00564F3E">
            <w:pPr>
              <w:pStyle w:val="StylebodytextreportCustomColorRGB3656112"/>
              <w:spacing w:line="240" w:lineRule="auto"/>
            </w:pPr>
            <w:r>
              <w:t>9 July 2020</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14:paraId="3612A2D4" w14:textId="721D4421" w:rsidR="00564F3E" w:rsidRPr="004A4AA6" w:rsidRDefault="00E751B6" w:rsidP="00564F3E">
            <w:pPr>
              <w:pStyle w:val="StylebodytextreportCustomColorRGB3656112"/>
              <w:spacing w:line="240" w:lineRule="auto"/>
            </w:pPr>
            <w:r>
              <w:t>Director</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14:paraId="03FD683A" w14:textId="645E9672" w:rsidR="00564F3E" w:rsidRPr="004A4AA6" w:rsidRDefault="00E751B6" w:rsidP="00564F3E">
            <w:pPr>
              <w:pStyle w:val="StylebodytextreportCustomColorRGB3656112"/>
              <w:spacing w:line="240" w:lineRule="auto"/>
            </w:pPr>
            <w:r>
              <w:t>9 July 2022</w:t>
            </w:r>
          </w:p>
        </w:tc>
        <w:tc>
          <w:tcPr>
            <w:tcW w:w="1965"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14:paraId="2B942EF2" w14:textId="65C8D046" w:rsidR="00564F3E" w:rsidRPr="004A4AA6" w:rsidRDefault="00E751B6" w:rsidP="00564F3E">
            <w:pPr>
              <w:pStyle w:val="StylebodytextreportCustomColorRGB3656112"/>
              <w:spacing w:line="240" w:lineRule="auto"/>
            </w:pPr>
            <w:r>
              <w:t>Final v2</w:t>
            </w:r>
          </w:p>
        </w:tc>
      </w:tr>
    </w:tbl>
    <w:p w14:paraId="416D7DCC" w14:textId="525247D1" w:rsidR="00F405B8" w:rsidRPr="00B47611" w:rsidRDefault="00F405B8" w:rsidP="00564F3E"/>
    <w:sectPr w:rsidR="00F405B8" w:rsidRPr="00B47611" w:rsidSect="00C31C71">
      <w:headerReference w:type="default" r:id="rId12"/>
      <w:footerReference w:type="even" r:id="rId13"/>
      <w:footerReference w:type="default" r:id="rId14"/>
      <w:headerReference w:type="first" r:id="rId15"/>
      <w:footerReference w:type="first" r:id="rId16"/>
      <w:pgSz w:w="11906" w:h="16838" w:code="9"/>
      <w:pgMar w:top="1560" w:right="1701" w:bottom="1701" w:left="1701" w:header="0" w:footer="2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EB469" w14:textId="77777777" w:rsidR="00AF1FA6" w:rsidRDefault="00AF1FA6" w:rsidP="00065F15">
      <w:r>
        <w:separator/>
      </w:r>
    </w:p>
    <w:p w14:paraId="319C06B9" w14:textId="77777777" w:rsidR="00AF1FA6" w:rsidRDefault="00AF1FA6" w:rsidP="00065F15"/>
  </w:endnote>
  <w:endnote w:type="continuationSeparator" w:id="0">
    <w:p w14:paraId="1AA13126" w14:textId="77777777" w:rsidR="00AF1FA6" w:rsidRDefault="00AF1FA6" w:rsidP="00065F15">
      <w:r>
        <w:continuationSeparator/>
      </w:r>
    </w:p>
    <w:p w14:paraId="34E73FFE" w14:textId="77777777" w:rsidR="00AF1FA6" w:rsidRDefault="00AF1FA6" w:rsidP="00065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 45 Light">
    <w:panose1 w:val="00000000000000000000"/>
    <w:charset w:val="00"/>
    <w:family w:val="roman"/>
    <w:notTrueType/>
    <w:pitch w:val="variable"/>
    <w:sig w:usb0="00000003" w:usb1="00000000" w:usb2="00000000" w:usb3="00000000" w:csb0="00000001" w:csb1="00000000"/>
  </w:font>
  <w:font w:name="Helvetica 65 Medium">
    <w:panose1 w:val="00000000000000000000"/>
    <w:charset w:val="00"/>
    <w:family w:val="roman"/>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609D6" w14:textId="77777777" w:rsidR="00982232" w:rsidRDefault="00982232" w:rsidP="00065F1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D43860" w14:textId="77777777" w:rsidR="00982232" w:rsidRDefault="00982232" w:rsidP="00065F15">
    <w:pPr>
      <w:pStyle w:val="Footer"/>
    </w:pPr>
  </w:p>
  <w:p w14:paraId="66838859" w14:textId="77777777" w:rsidR="00982232" w:rsidRDefault="00982232" w:rsidP="00065F1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2B98" w14:textId="77777777" w:rsidR="00BC4039" w:rsidRPr="00BC4039" w:rsidRDefault="00BC4039" w:rsidP="00BC4039">
    <w:pPr>
      <w:pStyle w:val="Footer"/>
      <w:jc w:val="center"/>
      <w:rPr>
        <w:sz w:val="16"/>
      </w:rPr>
    </w:pPr>
    <w:r w:rsidRPr="00BC4039">
      <w:rPr>
        <w:sz w:val="16"/>
      </w:rPr>
      <w:t>For Offic</w:t>
    </w:r>
    <w:r w:rsidR="00035BBE">
      <w:rPr>
        <w:sz w:val="16"/>
      </w:rPr>
      <w:t>ial</w:t>
    </w:r>
    <w:r w:rsidRPr="00BC4039">
      <w:rPr>
        <w:sz w:val="16"/>
      </w:rPr>
      <w:t xml:space="preserve"> Use Only</w:t>
    </w:r>
  </w:p>
  <w:p w14:paraId="299369B8" w14:textId="32217B22" w:rsidR="00065F15" w:rsidRPr="005A1179" w:rsidRDefault="006215B9" w:rsidP="005A1179">
    <w:pPr>
      <w:pStyle w:val="Footer"/>
      <w:rPr>
        <w:sz w:val="16"/>
      </w:rPr>
    </w:pPr>
    <w:r>
      <w:rPr>
        <w:b/>
        <w:sz w:val="16"/>
      </w:rPr>
      <w:t>Work Placement Policy</w:t>
    </w:r>
    <w:r w:rsidR="00B23617">
      <w:rPr>
        <w:sz w:val="16"/>
      </w:rPr>
      <w:t xml:space="preserve"> |</w:t>
    </w:r>
    <w:r w:rsidR="00065F15" w:rsidRPr="005A1179">
      <w:rPr>
        <w:sz w:val="16"/>
      </w:rPr>
      <w:t xml:space="preserve"> Page </w:t>
    </w:r>
    <w:r w:rsidR="00065F15" w:rsidRPr="005A1179">
      <w:rPr>
        <w:sz w:val="16"/>
      </w:rPr>
      <w:fldChar w:fldCharType="begin"/>
    </w:r>
    <w:r w:rsidR="00065F15" w:rsidRPr="005A1179">
      <w:rPr>
        <w:sz w:val="16"/>
      </w:rPr>
      <w:instrText xml:space="preserve"> PAGE   \* MERGEFORMAT </w:instrText>
    </w:r>
    <w:r w:rsidR="00065F15" w:rsidRPr="005A1179">
      <w:rPr>
        <w:sz w:val="16"/>
      </w:rPr>
      <w:fldChar w:fldCharType="separate"/>
    </w:r>
    <w:r w:rsidR="008B16E9">
      <w:rPr>
        <w:noProof/>
        <w:sz w:val="16"/>
      </w:rPr>
      <w:t>3</w:t>
    </w:r>
    <w:r w:rsidR="00065F15" w:rsidRPr="005A1179">
      <w:rPr>
        <w:noProof/>
        <w:sz w:val="16"/>
      </w:rPr>
      <w:fldChar w:fldCharType="end"/>
    </w:r>
  </w:p>
  <w:p w14:paraId="174B894B" w14:textId="77777777" w:rsidR="00065F15" w:rsidRDefault="00065F15" w:rsidP="00065F15">
    <w:pPr>
      <w:pStyle w:val="Footer"/>
      <w:jc w:val="right"/>
    </w:pPr>
  </w:p>
  <w:p w14:paraId="47DEC6BB" w14:textId="77777777" w:rsidR="00982232" w:rsidRPr="00065F15" w:rsidRDefault="00982232" w:rsidP="00065F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610A" w14:textId="75C9C6D8" w:rsidR="00B917A1" w:rsidRPr="005A1179" w:rsidRDefault="00B917A1" w:rsidP="00B917A1">
    <w:pPr>
      <w:pStyle w:val="Footer"/>
      <w:rPr>
        <w:sz w:val="16"/>
      </w:rPr>
    </w:pPr>
    <w:r w:rsidRPr="005A1179">
      <w:rPr>
        <w:b/>
        <w:sz w:val="16"/>
      </w:rPr>
      <w:t>Name</w:t>
    </w:r>
    <w:r w:rsidRPr="005A1179">
      <w:rPr>
        <w:sz w:val="16"/>
      </w:rPr>
      <w:t xml:space="preserve">  |  Page </w:t>
    </w:r>
    <w:r w:rsidRPr="005A1179">
      <w:rPr>
        <w:sz w:val="16"/>
      </w:rPr>
      <w:fldChar w:fldCharType="begin"/>
    </w:r>
    <w:r w:rsidRPr="005A1179">
      <w:rPr>
        <w:sz w:val="16"/>
      </w:rPr>
      <w:instrText xml:space="preserve"> PAGE   \* MERGEFORMAT </w:instrText>
    </w:r>
    <w:r w:rsidRPr="005A1179">
      <w:rPr>
        <w:sz w:val="16"/>
      </w:rPr>
      <w:fldChar w:fldCharType="separate"/>
    </w:r>
    <w:r w:rsidR="00AF1FA6">
      <w:rPr>
        <w:noProof/>
        <w:sz w:val="16"/>
      </w:rPr>
      <w:t>0</w:t>
    </w:r>
    <w:r w:rsidRPr="005A1179">
      <w:rPr>
        <w:noProof/>
        <w:sz w:val="16"/>
      </w:rPr>
      <w:fldChar w:fldCharType="end"/>
    </w:r>
  </w:p>
  <w:p w14:paraId="1CBC7A60" w14:textId="77777777" w:rsidR="00B917A1" w:rsidRDefault="00B917A1" w:rsidP="00B917A1">
    <w:pPr>
      <w:pStyle w:val="Footer"/>
      <w:jc w:val="right"/>
    </w:pPr>
  </w:p>
  <w:p w14:paraId="05AF8221" w14:textId="77777777" w:rsidR="00065F15" w:rsidRPr="00B917A1" w:rsidRDefault="00065F15" w:rsidP="00B91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3DD0A" w14:textId="77777777" w:rsidR="00AF1FA6" w:rsidRDefault="00AF1FA6" w:rsidP="00065F15">
      <w:r>
        <w:separator/>
      </w:r>
    </w:p>
    <w:p w14:paraId="0673B548" w14:textId="77777777" w:rsidR="00AF1FA6" w:rsidRDefault="00AF1FA6" w:rsidP="00065F15"/>
  </w:footnote>
  <w:footnote w:type="continuationSeparator" w:id="0">
    <w:p w14:paraId="79E3456E" w14:textId="77777777" w:rsidR="00AF1FA6" w:rsidRDefault="00AF1FA6" w:rsidP="00065F15">
      <w:r>
        <w:continuationSeparator/>
      </w:r>
    </w:p>
    <w:p w14:paraId="1EEB92DC" w14:textId="77777777" w:rsidR="00AF1FA6" w:rsidRDefault="00AF1FA6" w:rsidP="00065F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984A" w14:textId="77777777" w:rsidR="00982232" w:rsidRDefault="00982232" w:rsidP="00065F15">
    <w:pPr>
      <w:pStyle w:val="Header"/>
    </w:pPr>
  </w:p>
  <w:p w14:paraId="45EAF6E5" w14:textId="77777777" w:rsidR="00982232" w:rsidRDefault="00982232" w:rsidP="00065F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1B54F" w14:textId="77777777" w:rsidR="00982232" w:rsidRDefault="00982232" w:rsidP="00065F15">
    <w:pPr>
      <w:pStyle w:val="Header"/>
    </w:pPr>
  </w:p>
  <w:p w14:paraId="1BA56E3E" w14:textId="77777777" w:rsidR="00982232" w:rsidRDefault="00982232" w:rsidP="0006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E687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6AF5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F849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643E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CA1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8403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5AAE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DA9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F24B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7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F688E"/>
    <w:multiLevelType w:val="hybridMultilevel"/>
    <w:tmpl w:val="958E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222AE"/>
    <w:multiLevelType w:val="hybridMultilevel"/>
    <w:tmpl w:val="2E8AD07C"/>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D2262"/>
    <w:multiLevelType w:val="hybridMultilevel"/>
    <w:tmpl w:val="71D6B53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6821AB"/>
    <w:multiLevelType w:val="hybridMultilevel"/>
    <w:tmpl w:val="A496B9A2"/>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268C0116"/>
    <w:multiLevelType w:val="hybridMultilevel"/>
    <w:tmpl w:val="D4A08EE6"/>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5" w15:restartNumberingAfterBreak="0">
    <w:nsid w:val="299B674D"/>
    <w:multiLevelType w:val="hybridMultilevel"/>
    <w:tmpl w:val="88DCF0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2B1B6440"/>
    <w:multiLevelType w:val="hybridMultilevel"/>
    <w:tmpl w:val="9458856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328C71D4"/>
    <w:multiLevelType w:val="hybridMultilevel"/>
    <w:tmpl w:val="561C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3D5CF7"/>
    <w:multiLevelType w:val="hybridMultilevel"/>
    <w:tmpl w:val="6CB61562"/>
    <w:lvl w:ilvl="0" w:tplc="81B4649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80783"/>
    <w:multiLevelType w:val="hybridMultilevel"/>
    <w:tmpl w:val="CD189A1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21F545E"/>
    <w:multiLevelType w:val="hybridMultilevel"/>
    <w:tmpl w:val="4F90D1F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42237A3F"/>
    <w:multiLevelType w:val="multilevel"/>
    <w:tmpl w:val="0832BF7A"/>
    <w:lvl w:ilvl="0">
      <w:start w:val="1"/>
      <w:numFmt w:val="bullet"/>
      <w:lvlRestart w:val="0"/>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58672C"/>
    <w:multiLevelType w:val="hybridMultilevel"/>
    <w:tmpl w:val="B5224B7E"/>
    <w:lvl w:ilvl="0" w:tplc="34864FFE">
      <w:start w:val="1"/>
      <w:numFmt w:val="bullet"/>
      <w:lvlRestart w:val="0"/>
      <w:lvlText w:val=""/>
      <w:lvlJc w:val="left"/>
      <w:pPr>
        <w:tabs>
          <w:tab w:val="num" w:pos="1021"/>
        </w:tabs>
        <w:ind w:left="1021" w:hanging="567"/>
      </w:pPr>
      <w:rPr>
        <w:rFonts w:ascii="Symbol" w:hAnsi="Symbol" w:hint="default"/>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23" w15:restartNumberingAfterBreak="0">
    <w:nsid w:val="55334B4D"/>
    <w:multiLevelType w:val="hybridMultilevel"/>
    <w:tmpl w:val="0832BF7A"/>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82180B"/>
    <w:multiLevelType w:val="hybridMultilevel"/>
    <w:tmpl w:val="8F5A1682"/>
    <w:lvl w:ilvl="0" w:tplc="BB16D86E">
      <w:start w:val="1"/>
      <w:numFmt w:val="bullet"/>
      <w:lvlText w:val="»"/>
      <w:lvlJc w:val="left"/>
      <w:pPr>
        <w:ind w:left="644" w:hanging="360"/>
      </w:pPr>
      <w:rPr>
        <w:rFonts w:ascii="HelveticaNeueLT Std Lt" w:hAnsi="HelveticaNeueLT Std Lt" w:hint="default"/>
        <w:b w:val="0"/>
        <w:i w:val="0"/>
        <w:color w:val="018986"/>
        <w:sz w:val="2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5C0150A3"/>
    <w:multiLevelType w:val="hybridMultilevel"/>
    <w:tmpl w:val="A246E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0E15F7"/>
    <w:multiLevelType w:val="hybridMultilevel"/>
    <w:tmpl w:val="C8981B2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7" w15:restartNumberingAfterBreak="0">
    <w:nsid w:val="664528A9"/>
    <w:multiLevelType w:val="hybridMultilevel"/>
    <w:tmpl w:val="95B4940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79E61E6"/>
    <w:multiLevelType w:val="hybridMultilevel"/>
    <w:tmpl w:val="1338A36A"/>
    <w:lvl w:ilvl="0" w:tplc="18BADD06">
      <w:start w:val="1"/>
      <w:numFmt w:val="bullet"/>
      <w:lvlText w:val=""/>
      <w:lvlJc w:val="left"/>
      <w:pPr>
        <w:ind w:left="720" w:hanging="360"/>
      </w:pPr>
      <w:rPr>
        <w:rFonts w:ascii="Wingdings" w:hAnsi="Wingdings" w:hint="default"/>
        <w:b w:val="0"/>
        <w:i w:val="0"/>
        <w:color w:val="24387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871B7"/>
    <w:multiLevelType w:val="hybridMultilevel"/>
    <w:tmpl w:val="B774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3E6465"/>
    <w:multiLevelType w:val="hybridMultilevel"/>
    <w:tmpl w:val="9A32209E"/>
    <w:lvl w:ilvl="0" w:tplc="D2B8610E">
      <w:start w:val="1"/>
      <w:numFmt w:val="bullet"/>
      <w:lvlText w:val=""/>
      <w:lvlJc w:val="left"/>
      <w:pPr>
        <w:ind w:left="720" w:hanging="360"/>
      </w:pPr>
      <w:rPr>
        <w:rFonts w:ascii="Symbol" w:hAnsi="Symbol" w:hint="default"/>
        <w:b/>
        <w:i w:val="0"/>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514701"/>
    <w:multiLevelType w:val="hybridMultilevel"/>
    <w:tmpl w:val="7B0C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5E63CD"/>
    <w:multiLevelType w:val="hybridMultilevel"/>
    <w:tmpl w:val="1068E0E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7DD70137"/>
    <w:multiLevelType w:val="hybridMultilevel"/>
    <w:tmpl w:val="87DC8BFC"/>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num w:numId="1">
    <w:abstractNumId w:val="27"/>
  </w:num>
  <w:num w:numId="2">
    <w:abstractNumId w:val="23"/>
  </w:num>
  <w:num w:numId="3">
    <w:abstractNumId w:val="21"/>
  </w:num>
  <w:num w:numId="4">
    <w:abstractNumId w:val="12"/>
  </w:num>
  <w:num w:numId="5">
    <w:abstractNumId w:val="19"/>
  </w:num>
  <w:num w:numId="6">
    <w:abstractNumId w:val="22"/>
  </w:num>
  <w:num w:numId="7">
    <w:abstractNumId w:val="11"/>
  </w:num>
  <w:num w:numId="8">
    <w:abstractNumId w:val="10"/>
  </w:num>
  <w:num w:numId="9">
    <w:abstractNumId w:val="18"/>
  </w:num>
  <w:num w:numId="10">
    <w:abstractNumId w:val="30"/>
  </w:num>
  <w:num w:numId="11">
    <w:abstractNumId w:val="28"/>
  </w:num>
  <w:num w:numId="12">
    <w:abstractNumId w:val="2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0"/>
  </w:num>
  <w:num w:numId="24">
    <w:abstractNumId w:val="14"/>
  </w:num>
  <w:num w:numId="25">
    <w:abstractNumId w:val="13"/>
  </w:num>
  <w:num w:numId="26">
    <w:abstractNumId w:val="15"/>
  </w:num>
  <w:num w:numId="27">
    <w:abstractNumId w:val="26"/>
  </w:num>
  <w:num w:numId="28">
    <w:abstractNumId w:val="32"/>
  </w:num>
  <w:num w:numId="29">
    <w:abstractNumId w:val="16"/>
  </w:num>
  <w:num w:numId="30">
    <w:abstractNumId w:val="33"/>
  </w:num>
  <w:num w:numId="31">
    <w:abstractNumId w:val="25"/>
  </w:num>
  <w:num w:numId="32">
    <w:abstractNumId w:val="17"/>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71"/>
  <w:displayVerticalDrawingGridEvery w:val="2"/>
  <w:noPunctuationKerning/>
  <w:characterSpacingControl w:val="doNotCompress"/>
  <w:savePreviewPicture/>
  <w:hdrShapeDefaults>
    <o:shapedefaults v:ext="edit" spidmax="2049">
      <o:colormru v:ext="edit" colors="#bce2d7,#cde9e1,white,#dbe9e4"/>
    </o:shapedefaults>
  </w:hdrShapeDefaults>
  <w:footnotePr>
    <w:footnote w:id="-1"/>
    <w:footnote w:id="0"/>
  </w:footnotePr>
  <w:endnotePr>
    <w:endnote w:id="-1"/>
    <w:endnote w:id="0"/>
  </w:endnotePr>
  <w:compat>
    <w:spaceForUL/>
    <w:balanceSingleByteDoubleByteWidth/>
    <w:doNotLeaveBackslashAlone/>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E6"/>
    <w:rsid w:val="00004A43"/>
    <w:rsid w:val="0002070D"/>
    <w:rsid w:val="00021C7D"/>
    <w:rsid w:val="00027FDF"/>
    <w:rsid w:val="0003271F"/>
    <w:rsid w:val="00035BBE"/>
    <w:rsid w:val="00040AED"/>
    <w:rsid w:val="000445A0"/>
    <w:rsid w:val="0005713E"/>
    <w:rsid w:val="00065F15"/>
    <w:rsid w:val="000729AE"/>
    <w:rsid w:val="00075E9C"/>
    <w:rsid w:val="0009310D"/>
    <w:rsid w:val="00097BF1"/>
    <w:rsid w:val="00097E35"/>
    <w:rsid w:val="000A0AD2"/>
    <w:rsid w:val="000A19A8"/>
    <w:rsid w:val="000A6588"/>
    <w:rsid w:val="000A6E05"/>
    <w:rsid w:val="000A748A"/>
    <w:rsid w:val="000A7BE3"/>
    <w:rsid w:val="000C546F"/>
    <w:rsid w:val="000D66C6"/>
    <w:rsid w:val="000D6791"/>
    <w:rsid w:val="000D7FFD"/>
    <w:rsid w:val="000E1329"/>
    <w:rsid w:val="000F0722"/>
    <w:rsid w:val="000F0FD0"/>
    <w:rsid w:val="000F2F19"/>
    <w:rsid w:val="0010292F"/>
    <w:rsid w:val="0011042D"/>
    <w:rsid w:val="00110F1A"/>
    <w:rsid w:val="0011322C"/>
    <w:rsid w:val="0012034B"/>
    <w:rsid w:val="00121A07"/>
    <w:rsid w:val="00124573"/>
    <w:rsid w:val="00127535"/>
    <w:rsid w:val="00140E23"/>
    <w:rsid w:val="00142669"/>
    <w:rsid w:val="0016072A"/>
    <w:rsid w:val="00182330"/>
    <w:rsid w:val="00182FE8"/>
    <w:rsid w:val="0018377C"/>
    <w:rsid w:val="00184A73"/>
    <w:rsid w:val="00187D8D"/>
    <w:rsid w:val="001A19FE"/>
    <w:rsid w:val="001A3213"/>
    <w:rsid w:val="001C4D72"/>
    <w:rsid w:val="001C774E"/>
    <w:rsid w:val="001D1D56"/>
    <w:rsid w:val="001E0474"/>
    <w:rsid w:val="001E4E61"/>
    <w:rsid w:val="001E61B8"/>
    <w:rsid w:val="0020526D"/>
    <w:rsid w:val="00217C29"/>
    <w:rsid w:val="00220EF7"/>
    <w:rsid w:val="00222248"/>
    <w:rsid w:val="00223A4F"/>
    <w:rsid w:val="002252B5"/>
    <w:rsid w:val="00235C6E"/>
    <w:rsid w:val="002457E6"/>
    <w:rsid w:val="00252B9A"/>
    <w:rsid w:val="00260606"/>
    <w:rsid w:val="0026346D"/>
    <w:rsid w:val="00282D62"/>
    <w:rsid w:val="00291BBF"/>
    <w:rsid w:val="002A6A11"/>
    <w:rsid w:val="002B0D75"/>
    <w:rsid w:val="002C3AE1"/>
    <w:rsid w:val="002C66CB"/>
    <w:rsid w:val="002D0C39"/>
    <w:rsid w:val="002D39C9"/>
    <w:rsid w:val="002E0FF3"/>
    <w:rsid w:val="002E30B6"/>
    <w:rsid w:val="002E3F92"/>
    <w:rsid w:val="002F19E2"/>
    <w:rsid w:val="002F5B6B"/>
    <w:rsid w:val="002F5D9E"/>
    <w:rsid w:val="00301A2B"/>
    <w:rsid w:val="00301C16"/>
    <w:rsid w:val="00303684"/>
    <w:rsid w:val="00304036"/>
    <w:rsid w:val="00304851"/>
    <w:rsid w:val="003115E6"/>
    <w:rsid w:val="003201CF"/>
    <w:rsid w:val="003253F6"/>
    <w:rsid w:val="00332CCC"/>
    <w:rsid w:val="003331EE"/>
    <w:rsid w:val="00336CD9"/>
    <w:rsid w:val="003400CE"/>
    <w:rsid w:val="00346ECE"/>
    <w:rsid w:val="00356327"/>
    <w:rsid w:val="00367423"/>
    <w:rsid w:val="00381605"/>
    <w:rsid w:val="003877CC"/>
    <w:rsid w:val="003B212E"/>
    <w:rsid w:val="003B2D11"/>
    <w:rsid w:val="003B463A"/>
    <w:rsid w:val="003C1889"/>
    <w:rsid w:val="003D1484"/>
    <w:rsid w:val="003D30CD"/>
    <w:rsid w:val="003E09A6"/>
    <w:rsid w:val="003E1345"/>
    <w:rsid w:val="00407852"/>
    <w:rsid w:val="00411F37"/>
    <w:rsid w:val="00423334"/>
    <w:rsid w:val="00434550"/>
    <w:rsid w:val="004408CA"/>
    <w:rsid w:val="00440E5B"/>
    <w:rsid w:val="00454067"/>
    <w:rsid w:val="00454549"/>
    <w:rsid w:val="00454C5B"/>
    <w:rsid w:val="004579A1"/>
    <w:rsid w:val="00467A18"/>
    <w:rsid w:val="00475231"/>
    <w:rsid w:val="004767E9"/>
    <w:rsid w:val="00477292"/>
    <w:rsid w:val="004800CC"/>
    <w:rsid w:val="00481CE9"/>
    <w:rsid w:val="004869B3"/>
    <w:rsid w:val="00487F98"/>
    <w:rsid w:val="004961A8"/>
    <w:rsid w:val="00497886"/>
    <w:rsid w:val="004A56F4"/>
    <w:rsid w:val="004A6032"/>
    <w:rsid w:val="004B0B6E"/>
    <w:rsid w:val="004B267B"/>
    <w:rsid w:val="004B55C9"/>
    <w:rsid w:val="004D1636"/>
    <w:rsid w:val="004D20A3"/>
    <w:rsid w:val="004D28DE"/>
    <w:rsid w:val="004D2BD8"/>
    <w:rsid w:val="004E2187"/>
    <w:rsid w:val="004E6ACE"/>
    <w:rsid w:val="004F03B4"/>
    <w:rsid w:val="004F248F"/>
    <w:rsid w:val="004F7E53"/>
    <w:rsid w:val="00504413"/>
    <w:rsid w:val="00506FA0"/>
    <w:rsid w:val="005111F2"/>
    <w:rsid w:val="005125E1"/>
    <w:rsid w:val="00521009"/>
    <w:rsid w:val="00525FD2"/>
    <w:rsid w:val="0053369C"/>
    <w:rsid w:val="005366A0"/>
    <w:rsid w:val="00547633"/>
    <w:rsid w:val="00564F3E"/>
    <w:rsid w:val="00573FA5"/>
    <w:rsid w:val="00577D36"/>
    <w:rsid w:val="00580C62"/>
    <w:rsid w:val="00585950"/>
    <w:rsid w:val="00585F1A"/>
    <w:rsid w:val="0058635A"/>
    <w:rsid w:val="005907D1"/>
    <w:rsid w:val="005A1179"/>
    <w:rsid w:val="005A41DE"/>
    <w:rsid w:val="005A4EAB"/>
    <w:rsid w:val="005A64F5"/>
    <w:rsid w:val="005A7694"/>
    <w:rsid w:val="005B1460"/>
    <w:rsid w:val="005B5677"/>
    <w:rsid w:val="005B7575"/>
    <w:rsid w:val="005C4E3E"/>
    <w:rsid w:val="005C76E4"/>
    <w:rsid w:val="005D0F9C"/>
    <w:rsid w:val="005E7CB3"/>
    <w:rsid w:val="005F088C"/>
    <w:rsid w:val="00607919"/>
    <w:rsid w:val="006133A5"/>
    <w:rsid w:val="006207AD"/>
    <w:rsid w:val="006215B9"/>
    <w:rsid w:val="00632B71"/>
    <w:rsid w:val="00641001"/>
    <w:rsid w:val="0064762C"/>
    <w:rsid w:val="00655F65"/>
    <w:rsid w:val="00657A43"/>
    <w:rsid w:val="006705B1"/>
    <w:rsid w:val="00672335"/>
    <w:rsid w:val="0068134F"/>
    <w:rsid w:val="0069225A"/>
    <w:rsid w:val="006A4F48"/>
    <w:rsid w:val="006A5264"/>
    <w:rsid w:val="006B6B15"/>
    <w:rsid w:val="006C655E"/>
    <w:rsid w:val="006D19A1"/>
    <w:rsid w:val="006D7C9C"/>
    <w:rsid w:val="006E137A"/>
    <w:rsid w:val="00707366"/>
    <w:rsid w:val="0070769E"/>
    <w:rsid w:val="007107B0"/>
    <w:rsid w:val="00712927"/>
    <w:rsid w:val="00712BA3"/>
    <w:rsid w:val="00713883"/>
    <w:rsid w:val="007155BE"/>
    <w:rsid w:val="007158B6"/>
    <w:rsid w:val="00727DE3"/>
    <w:rsid w:val="00730789"/>
    <w:rsid w:val="00732C16"/>
    <w:rsid w:val="00736BED"/>
    <w:rsid w:val="00744D39"/>
    <w:rsid w:val="00746D6D"/>
    <w:rsid w:val="00751F32"/>
    <w:rsid w:val="00766DA1"/>
    <w:rsid w:val="00773B1F"/>
    <w:rsid w:val="00787840"/>
    <w:rsid w:val="00791192"/>
    <w:rsid w:val="00791F8A"/>
    <w:rsid w:val="00794492"/>
    <w:rsid w:val="00797E95"/>
    <w:rsid w:val="007A07D3"/>
    <w:rsid w:val="007A32AD"/>
    <w:rsid w:val="007B0F02"/>
    <w:rsid w:val="007B3A39"/>
    <w:rsid w:val="007B500C"/>
    <w:rsid w:val="007B56E8"/>
    <w:rsid w:val="007B601B"/>
    <w:rsid w:val="007C3BB5"/>
    <w:rsid w:val="007D72F7"/>
    <w:rsid w:val="007D7F0A"/>
    <w:rsid w:val="007E1F43"/>
    <w:rsid w:val="007F5C65"/>
    <w:rsid w:val="007F6671"/>
    <w:rsid w:val="007F7FEC"/>
    <w:rsid w:val="00802131"/>
    <w:rsid w:val="00816C6B"/>
    <w:rsid w:val="008341DA"/>
    <w:rsid w:val="00855459"/>
    <w:rsid w:val="00862855"/>
    <w:rsid w:val="00863CD9"/>
    <w:rsid w:val="00871302"/>
    <w:rsid w:val="00873476"/>
    <w:rsid w:val="008765F7"/>
    <w:rsid w:val="00882CAB"/>
    <w:rsid w:val="00892589"/>
    <w:rsid w:val="008A104E"/>
    <w:rsid w:val="008B16E9"/>
    <w:rsid w:val="008B3199"/>
    <w:rsid w:val="008B6FDE"/>
    <w:rsid w:val="008C06FD"/>
    <w:rsid w:val="008C3916"/>
    <w:rsid w:val="008E1DC8"/>
    <w:rsid w:val="008E276B"/>
    <w:rsid w:val="008F6940"/>
    <w:rsid w:val="0091046E"/>
    <w:rsid w:val="00913AF7"/>
    <w:rsid w:val="009219C5"/>
    <w:rsid w:val="0092272D"/>
    <w:rsid w:val="009307ED"/>
    <w:rsid w:val="009315A9"/>
    <w:rsid w:val="009421B8"/>
    <w:rsid w:val="0095402B"/>
    <w:rsid w:val="009634CE"/>
    <w:rsid w:val="00971283"/>
    <w:rsid w:val="00974E9F"/>
    <w:rsid w:val="00982232"/>
    <w:rsid w:val="009A061B"/>
    <w:rsid w:val="009A54B3"/>
    <w:rsid w:val="009C675F"/>
    <w:rsid w:val="009D1570"/>
    <w:rsid w:val="009E5606"/>
    <w:rsid w:val="009F6130"/>
    <w:rsid w:val="009F6627"/>
    <w:rsid w:val="009F7D0C"/>
    <w:rsid w:val="009F7D13"/>
    <w:rsid w:val="00A11B96"/>
    <w:rsid w:val="00A22FEF"/>
    <w:rsid w:val="00A27D41"/>
    <w:rsid w:val="00A30565"/>
    <w:rsid w:val="00A32EA4"/>
    <w:rsid w:val="00A33A28"/>
    <w:rsid w:val="00A5065E"/>
    <w:rsid w:val="00A513EB"/>
    <w:rsid w:val="00A52290"/>
    <w:rsid w:val="00A533EC"/>
    <w:rsid w:val="00A55BC9"/>
    <w:rsid w:val="00A56917"/>
    <w:rsid w:val="00A64786"/>
    <w:rsid w:val="00A83A14"/>
    <w:rsid w:val="00A84BE7"/>
    <w:rsid w:val="00A93076"/>
    <w:rsid w:val="00A95107"/>
    <w:rsid w:val="00AC61B8"/>
    <w:rsid w:val="00AD1E1A"/>
    <w:rsid w:val="00AD4ABA"/>
    <w:rsid w:val="00AD7A14"/>
    <w:rsid w:val="00AE1131"/>
    <w:rsid w:val="00AE4654"/>
    <w:rsid w:val="00AF1FA6"/>
    <w:rsid w:val="00B16F31"/>
    <w:rsid w:val="00B23617"/>
    <w:rsid w:val="00B2406C"/>
    <w:rsid w:val="00B2409E"/>
    <w:rsid w:val="00B278F6"/>
    <w:rsid w:val="00B359B0"/>
    <w:rsid w:val="00B42D6B"/>
    <w:rsid w:val="00B45C90"/>
    <w:rsid w:val="00B47611"/>
    <w:rsid w:val="00B917A1"/>
    <w:rsid w:val="00BB1A9D"/>
    <w:rsid w:val="00BC4039"/>
    <w:rsid w:val="00BC4AFD"/>
    <w:rsid w:val="00BC67F8"/>
    <w:rsid w:val="00BF0975"/>
    <w:rsid w:val="00BF6396"/>
    <w:rsid w:val="00BF720E"/>
    <w:rsid w:val="00C05205"/>
    <w:rsid w:val="00C10695"/>
    <w:rsid w:val="00C143D5"/>
    <w:rsid w:val="00C16F04"/>
    <w:rsid w:val="00C175A9"/>
    <w:rsid w:val="00C217F0"/>
    <w:rsid w:val="00C278D0"/>
    <w:rsid w:val="00C31C71"/>
    <w:rsid w:val="00C35273"/>
    <w:rsid w:val="00C629DE"/>
    <w:rsid w:val="00C71BE9"/>
    <w:rsid w:val="00C7756D"/>
    <w:rsid w:val="00C82A29"/>
    <w:rsid w:val="00C850C2"/>
    <w:rsid w:val="00C90CD3"/>
    <w:rsid w:val="00C97FD8"/>
    <w:rsid w:val="00CA0FDB"/>
    <w:rsid w:val="00CA203F"/>
    <w:rsid w:val="00CB183E"/>
    <w:rsid w:val="00CB1C89"/>
    <w:rsid w:val="00CB389B"/>
    <w:rsid w:val="00CC3B9E"/>
    <w:rsid w:val="00CC599C"/>
    <w:rsid w:val="00CC6231"/>
    <w:rsid w:val="00CD0F03"/>
    <w:rsid w:val="00CD288F"/>
    <w:rsid w:val="00CE076E"/>
    <w:rsid w:val="00CE53EE"/>
    <w:rsid w:val="00CF51C6"/>
    <w:rsid w:val="00D06F1B"/>
    <w:rsid w:val="00D06F23"/>
    <w:rsid w:val="00D12EFC"/>
    <w:rsid w:val="00D256A1"/>
    <w:rsid w:val="00D35F46"/>
    <w:rsid w:val="00D53232"/>
    <w:rsid w:val="00D60025"/>
    <w:rsid w:val="00D65317"/>
    <w:rsid w:val="00D65BE8"/>
    <w:rsid w:val="00D86B05"/>
    <w:rsid w:val="00D96D4B"/>
    <w:rsid w:val="00DA699B"/>
    <w:rsid w:val="00DC0B41"/>
    <w:rsid w:val="00DC4F8A"/>
    <w:rsid w:val="00DD0B0B"/>
    <w:rsid w:val="00DE44A8"/>
    <w:rsid w:val="00DE732E"/>
    <w:rsid w:val="00DF6EB7"/>
    <w:rsid w:val="00DF7233"/>
    <w:rsid w:val="00E00ACA"/>
    <w:rsid w:val="00E052EE"/>
    <w:rsid w:val="00E07BA8"/>
    <w:rsid w:val="00E161DF"/>
    <w:rsid w:val="00E1624C"/>
    <w:rsid w:val="00E23658"/>
    <w:rsid w:val="00E2591A"/>
    <w:rsid w:val="00E25DDB"/>
    <w:rsid w:val="00E2722F"/>
    <w:rsid w:val="00E36259"/>
    <w:rsid w:val="00E41133"/>
    <w:rsid w:val="00E434DC"/>
    <w:rsid w:val="00E55EF7"/>
    <w:rsid w:val="00E61CF8"/>
    <w:rsid w:val="00E6217F"/>
    <w:rsid w:val="00E66E7A"/>
    <w:rsid w:val="00E751B6"/>
    <w:rsid w:val="00E84BCC"/>
    <w:rsid w:val="00E97ED3"/>
    <w:rsid w:val="00EA0479"/>
    <w:rsid w:val="00EB49BA"/>
    <w:rsid w:val="00EB5AD3"/>
    <w:rsid w:val="00EC2E1F"/>
    <w:rsid w:val="00EC485D"/>
    <w:rsid w:val="00EC4CD9"/>
    <w:rsid w:val="00EC6CE9"/>
    <w:rsid w:val="00EC7EF6"/>
    <w:rsid w:val="00ED31FE"/>
    <w:rsid w:val="00ED3319"/>
    <w:rsid w:val="00EE621C"/>
    <w:rsid w:val="00EF679E"/>
    <w:rsid w:val="00F07BBF"/>
    <w:rsid w:val="00F126F7"/>
    <w:rsid w:val="00F250EF"/>
    <w:rsid w:val="00F27A9C"/>
    <w:rsid w:val="00F33282"/>
    <w:rsid w:val="00F405B8"/>
    <w:rsid w:val="00F46D21"/>
    <w:rsid w:val="00F47126"/>
    <w:rsid w:val="00F50514"/>
    <w:rsid w:val="00F62AB6"/>
    <w:rsid w:val="00F6381C"/>
    <w:rsid w:val="00F72C29"/>
    <w:rsid w:val="00F75B7C"/>
    <w:rsid w:val="00F83B55"/>
    <w:rsid w:val="00F90E0E"/>
    <w:rsid w:val="00F92728"/>
    <w:rsid w:val="00F945C9"/>
    <w:rsid w:val="00F97CCF"/>
    <w:rsid w:val="00FA01E3"/>
    <w:rsid w:val="00FA6788"/>
    <w:rsid w:val="00FA7C6D"/>
    <w:rsid w:val="00FC0A63"/>
    <w:rsid w:val="00FC3600"/>
    <w:rsid w:val="00FD16AD"/>
    <w:rsid w:val="00FD4525"/>
    <w:rsid w:val="00FE0B6E"/>
    <w:rsid w:val="00FE14C0"/>
    <w:rsid w:val="00FF3A8C"/>
    <w:rsid w:val="00FF7A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ce2d7,#cde9e1,white,#dbe9e4"/>
    </o:shapedefaults>
    <o:shapelayout v:ext="edit">
      <o:idmap v:ext="edit" data="1"/>
    </o:shapelayout>
  </w:shapeDefaults>
  <w:decimalSymbol w:val="."/>
  <w:listSeparator w:val=","/>
  <w14:docId w14:val="38E91BD3"/>
  <w15:chartTrackingRefBased/>
  <w15:docId w15:val="{7FAB81CB-E1DB-4051-8C7E-BFB91DF9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87840"/>
    <w:pPr>
      <w:spacing w:after="100"/>
    </w:pPr>
    <w:rPr>
      <w:rFonts w:ascii="Arial" w:hAnsi="Arial"/>
      <w:color w:val="243870"/>
      <w:sz w:val="22"/>
    </w:rPr>
  </w:style>
  <w:style w:type="paragraph" w:styleId="Heading1">
    <w:name w:val="heading 1"/>
    <w:basedOn w:val="Mainheading"/>
    <w:next w:val="Normal"/>
    <w:link w:val="Heading1Char"/>
    <w:autoRedefine/>
    <w:rsid w:val="00787840"/>
    <w:pPr>
      <w:spacing w:before="600" w:after="240"/>
      <w:outlineLvl w:val="0"/>
    </w:pPr>
    <w:rPr>
      <w:b w:val="0"/>
      <w:color w:val="243870"/>
      <w:sz w:val="68"/>
    </w:rPr>
  </w:style>
  <w:style w:type="paragraph" w:styleId="Heading2">
    <w:name w:val="heading 2"/>
    <w:basedOn w:val="Subhead"/>
    <w:next w:val="Normal"/>
    <w:link w:val="Heading2Char"/>
    <w:autoRedefine/>
    <w:unhideWhenUsed/>
    <w:rsid w:val="00787840"/>
    <w:pPr>
      <w:spacing w:before="240" w:line="240" w:lineRule="auto"/>
      <w:outlineLvl w:val="1"/>
    </w:pPr>
    <w:rPr>
      <w:color w:val="243870"/>
      <w:sz w:val="28"/>
    </w:rPr>
  </w:style>
  <w:style w:type="paragraph" w:styleId="Heading3">
    <w:name w:val="heading 3"/>
    <w:basedOn w:val="subheadsecondlevel"/>
    <w:next w:val="Normal"/>
    <w:link w:val="Heading3Char"/>
    <w:autoRedefine/>
    <w:unhideWhenUsed/>
    <w:rsid w:val="00787840"/>
    <w:pPr>
      <w:spacing w:before="120" w:line="240" w:lineRule="auto"/>
      <w:outlineLvl w:val="2"/>
    </w:pPr>
    <w:rPr>
      <w:color w:val="01898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introquote">
    <w:name w:val="intro quote"/>
    <w:basedOn w:val="Normal"/>
    <w:rsid w:val="005C4E3E"/>
    <w:pPr>
      <w:autoSpaceDE w:val="0"/>
      <w:autoSpaceDN w:val="0"/>
      <w:adjustRightInd w:val="0"/>
      <w:spacing w:line="288" w:lineRule="auto"/>
      <w:textAlignment w:val="center"/>
    </w:pPr>
    <w:rPr>
      <w:rFonts w:cs="Minion Pro"/>
      <w:i/>
      <w:iCs/>
      <w:color w:val="000000"/>
      <w:sz w:val="16"/>
      <w:lang w:val="en-GB"/>
    </w:rPr>
  </w:style>
  <w:style w:type="paragraph" w:customStyle="1" w:styleId="BodyText1">
    <w:name w:val="Body Text1"/>
    <w:basedOn w:val="Normal"/>
    <w:rsid w:val="00B2406C"/>
    <w:pP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paragraph" w:customStyle="1" w:styleId="formentryfiels">
    <w:name w:val="form entry fiels"/>
    <w:basedOn w:val="Normal"/>
    <w:rsid w:val="00B2406C"/>
    <w:pPr>
      <w:pBdr>
        <w:bottom w:val="single" w:sz="96" w:space="0" w:color="000000"/>
      </w:pBd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table" w:styleId="TableGrid">
    <w:name w:val="Table Grid"/>
    <w:basedOn w:val="TableNormal"/>
    <w:rsid w:val="00B24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
    <w:name w:val="intro para"/>
    <w:basedOn w:val="Normal"/>
    <w:rsid w:val="00B2406C"/>
    <w:pPr>
      <w:suppressAutoHyphens/>
      <w:autoSpaceDE w:val="0"/>
      <w:autoSpaceDN w:val="0"/>
      <w:adjustRightInd w:val="0"/>
      <w:spacing w:after="113" w:line="360" w:lineRule="atLeast"/>
      <w:textAlignment w:val="center"/>
    </w:pPr>
    <w:rPr>
      <w:rFonts w:ascii="Helvetica 65 Medium" w:hAnsi="Helvetica 65 Medium" w:cs="Helvetica 65 Medium"/>
      <w:color w:val="000000"/>
      <w:spacing w:val="-13"/>
      <w:sz w:val="28"/>
      <w:szCs w:val="28"/>
      <w:lang w:val="en-GB"/>
    </w:rPr>
  </w:style>
  <w:style w:type="paragraph" w:customStyle="1" w:styleId="Mainheading">
    <w:name w:val="Main heading"/>
    <w:basedOn w:val="Normal"/>
    <w:rsid w:val="00097BF1"/>
    <w:pPr>
      <w:spacing w:before="800" w:after="800"/>
    </w:pPr>
    <w:rPr>
      <w:b/>
      <w:bCs/>
      <w:color w:val="002776"/>
      <w:spacing w:val="-20"/>
      <w:sz w:val="46"/>
    </w:rPr>
  </w:style>
  <w:style w:type="paragraph" w:customStyle="1" w:styleId="StyleintroquoteNotItalic">
    <w:name w:val="Style intro quote + Not Italic"/>
    <w:basedOn w:val="introquote"/>
    <w:rsid w:val="00F6381C"/>
    <w:rPr>
      <w:i w:val="0"/>
      <w:iCs w:val="0"/>
    </w:rPr>
  </w:style>
  <w:style w:type="paragraph" w:customStyle="1" w:styleId="Subhead">
    <w:name w:val="Subhead"/>
    <w:basedOn w:val="Normal"/>
    <w:rsid w:val="005C4E3E"/>
    <w:pPr>
      <w:spacing w:before="300" w:after="20" w:line="380" w:lineRule="exact"/>
    </w:pPr>
    <w:rPr>
      <w:b/>
      <w:bCs/>
      <w:color w:val="002776"/>
      <w:spacing w:val="-10"/>
    </w:rPr>
  </w:style>
  <w:style w:type="paragraph" w:customStyle="1" w:styleId="bodytextreport">
    <w:name w:val="body text report"/>
    <w:basedOn w:val="Normal"/>
    <w:rsid w:val="005C4E3E"/>
    <w:pPr>
      <w:spacing w:line="380" w:lineRule="exact"/>
    </w:pPr>
    <w:rPr>
      <w:color w:val="58595B"/>
      <w:sz w:val="18"/>
    </w:rPr>
  </w:style>
  <w:style w:type="paragraph" w:customStyle="1" w:styleId="subheadsecondlevel">
    <w:name w:val="subhead second level"/>
    <w:basedOn w:val="Normal"/>
    <w:rsid w:val="005C4E3E"/>
    <w:pPr>
      <w:spacing w:before="200" w:after="20" w:line="380" w:lineRule="exact"/>
    </w:pPr>
    <w:rPr>
      <w:b/>
      <w:bCs/>
      <w:color w:val="58595B"/>
      <w:spacing w:val="-10"/>
      <w:sz w:val="20"/>
    </w:rPr>
  </w:style>
  <w:style w:type="character" w:customStyle="1" w:styleId="Heading2Char">
    <w:name w:val="Heading 2 Char"/>
    <w:link w:val="Heading2"/>
    <w:rsid w:val="00787840"/>
    <w:rPr>
      <w:rFonts w:ascii="Arial" w:hAnsi="Arial"/>
      <w:b/>
      <w:bCs/>
      <w:color w:val="243870"/>
      <w:spacing w:val="-10"/>
      <w:sz w:val="28"/>
    </w:rPr>
  </w:style>
  <w:style w:type="character" w:customStyle="1" w:styleId="Heading3Char">
    <w:name w:val="Heading 3 Char"/>
    <w:link w:val="Heading3"/>
    <w:rsid w:val="00787840"/>
    <w:rPr>
      <w:rFonts w:ascii="Arial" w:hAnsi="Arial"/>
      <w:b/>
      <w:bCs/>
      <w:color w:val="018986"/>
      <w:spacing w:val="-10"/>
      <w:sz w:val="24"/>
    </w:rPr>
  </w:style>
  <w:style w:type="character" w:customStyle="1" w:styleId="FooterChar">
    <w:name w:val="Footer Char"/>
    <w:link w:val="Footer"/>
    <w:uiPriority w:val="99"/>
    <w:rsid w:val="00065F15"/>
    <w:rPr>
      <w:rFonts w:ascii="Arial" w:hAnsi="Arial"/>
      <w:color w:val="58595B"/>
      <w:sz w:val="18"/>
    </w:rPr>
  </w:style>
  <w:style w:type="character" w:styleId="Strong">
    <w:name w:val="Strong"/>
    <w:aliases w:val="Bullet"/>
    <w:qFormat/>
    <w:rsid w:val="00381605"/>
  </w:style>
  <w:style w:type="character" w:customStyle="1" w:styleId="Heading1Char">
    <w:name w:val="Heading 1 Char"/>
    <w:link w:val="Heading1"/>
    <w:rsid w:val="00787840"/>
    <w:rPr>
      <w:rFonts w:ascii="Arial" w:hAnsi="Arial"/>
      <w:bCs/>
      <w:color w:val="243870"/>
      <w:spacing w:val="-20"/>
      <w:sz w:val="68"/>
    </w:rPr>
  </w:style>
  <w:style w:type="paragraph" w:customStyle="1" w:styleId="BasicParagraph">
    <w:name w:val="[Basic Paragraph]"/>
    <w:basedOn w:val="Normal"/>
    <w:uiPriority w:val="99"/>
    <w:rsid w:val="001A19F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uiPriority w:val="99"/>
    <w:rsid w:val="00974E9F"/>
    <w:rPr>
      <w:color w:val="243870"/>
      <w:u w:val="single"/>
    </w:rPr>
  </w:style>
  <w:style w:type="paragraph" w:customStyle="1" w:styleId="BoxHeading">
    <w:name w:val="Box Heading"/>
    <w:basedOn w:val="Heading2"/>
    <w:link w:val="BoxHeadingChar"/>
    <w:qFormat/>
    <w:rsid w:val="0053369C"/>
    <w:rPr>
      <w:b w:val="0"/>
    </w:rPr>
  </w:style>
  <w:style w:type="paragraph" w:styleId="NoSpacing">
    <w:name w:val="No Spacing"/>
    <w:link w:val="NoSpacingChar"/>
    <w:uiPriority w:val="1"/>
    <w:qFormat/>
    <w:rsid w:val="00C31C71"/>
    <w:rPr>
      <w:rFonts w:ascii="Calibri" w:hAnsi="Calibri"/>
      <w:sz w:val="22"/>
      <w:szCs w:val="22"/>
      <w:lang w:val="en-US" w:eastAsia="en-US"/>
    </w:rPr>
  </w:style>
  <w:style w:type="character" w:customStyle="1" w:styleId="BoxHeadingChar">
    <w:name w:val="Box Heading Char"/>
    <w:link w:val="BoxHeading"/>
    <w:rsid w:val="0053369C"/>
    <w:rPr>
      <w:rFonts w:ascii="Arial" w:hAnsi="Arial"/>
      <w:b w:val="0"/>
      <w:bCs/>
      <w:color w:val="243870"/>
      <w:spacing w:val="-10"/>
      <w:sz w:val="36"/>
    </w:rPr>
  </w:style>
  <w:style w:type="character" w:customStyle="1" w:styleId="NoSpacingChar">
    <w:name w:val="No Spacing Char"/>
    <w:link w:val="NoSpacing"/>
    <w:uiPriority w:val="1"/>
    <w:rsid w:val="00C31C71"/>
    <w:rPr>
      <w:rFonts w:ascii="Calibri" w:hAnsi="Calibri"/>
      <w:sz w:val="22"/>
      <w:szCs w:val="22"/>
      <w:lang w:val="en-US" w:eastAsia="en-US"/>
    </w:rPr>
  </w:style>
  <w:style w:type="paragraph" w:styleId="Title">
    <w:name w:val="Title"/>
    <w:basedOn w:val="Normal"/>
    <w:next w:val="Normal"/>
    <w:link w:val="TitleChar"/>
    <w:qFormat/>
    <w:rsid w:val="00C31C71"/>
    <w:pPr>
      <w:spacing w:before="600" w:after="600" w:line="1000" w:lineRule="exact"/>
      <w:outlineLvl w:val="0"/>
    </w:pPr>
    <w:rPr>
      <w:bCs/>
      <w:color w:val="FFFFFF"/>
      <w:spacing w:val="-20"/>
      <w:kern w:val="28"/>
      <w:sz w:val="110"/>
      <w:szCs w:val="32"/>
    </w:rPr>
  </w:style>
  <w:style w:type="character" w:customStyle="1" w:styleId="TitleChar">
    <w:name w:val="Title Char"/>
    <w:link w:val="Title"/>
    <w:rsid w:val="00C31C71"/>
    <w:rPr>
      <w:rFonts w:ascii="Arial" w:hAnsi="Arial"/>
      <w:bCs/>
      <w:color w:val="FFFFFF"/>
      <w:spacing w:val="-20"/>
      <w:kern w:val="28"/>
      <w:sz w:val="110"/>
      <w:szCs w:val="32"/>
    </w:rPr>
  </w:style>
  <w:style w:type="paragraph" w:styleId="Subtitle">
    <w:name w:val="Subtitle"/>
    <w:basedOn w:val="Normal"/>
    <w:next w:val="Normal"/>
    <w:link w:val="SubtitleChar"/>
    <w:qFormat/>
    <w:rsid w:val="00C31C71"/>
    <w:pPr>
      <w:spacing w:before="200" w:after="60" w:line="600" w:lineRule="exact"/>
      <w:outlineLvl w:val="1"/>
    </w:pPr>
    <w:rPr>
      <w:b/>
      <w:color w:val="FFFFFF"/>
      <w:spacing w:val="-20"/>
      <w:sz w:val="44"/>
      <w:szCs w:val="24"/>
    </w:rPr>
  </w:style>
  <w:style w:type="character" w:customStyle="1" w:styleId="SubtitleChar">
    <w:name w:val="Subtitle Char"/>
    <w:link w:val="Subtitle"/>
    <w:rsid w:val="00C31C71"/>
    <w:rPr>
      <w:rFonts w:ascii="Arial" w:hAnsi="Arial"/>
      <w:b/>
      <w:color w:val="FFFFFF"/>
      <w:spacing w:val="-20"/>
      <w:sz w:val="44"/>
      <w:szCs w:val="24"/>
    </w:rPr>
  </w:style>
  <w:style w:type="table" w:styleId="PlainTable1">
    <w:name w:val="Plain Table 1"/>
    <w:basedOn w:val="TableNormal"/>
    <w:uiPriority w:val="41"/>
    <w:rsid w:val="00BF097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3-Accent1">
    <w:name w:val="List Table 3 Accent 1"/>
    <w:basedOn w:val="TableNormal"/>
    <w:uiPriority w:val="48"/>
    <w:rsid w:val="00DE44A8"/>
    <w:rPr>
      <w:rFonts w:ascii="Arial" w:hAnsi="Arial"/>
      <w:color w:val="243870"/>
      <w:sz w:val="1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Arial" w:hAnsi="Arial"/>
        <w:b/>
        <w:bCs/>
        <w:color w:val="FFFFFF"/>
        <w:sz w:val="18"/>
      </w:rPr>
      <w:tblPr/>
      <w:tcPr>
        <w:shd w:val="clear" w:color="auto" w:fill="018986"/>
      </w:tcPr>
    </w:tblStylePr>
    <w:tblStylePr w:type="lastRow">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firstCol">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neCell">
      <w:rPr>
        <w:color w:val="FFFFFF"/>
      </w:rPr>
      <w:tblPr/>
      <w:tcPr>
        <w:tcBorders>
          <w:left w:val="nil"/>
          <w:bottom w:val="nil"/>
        </w:tcBorders>
      </w:tcPr>
    </w:tblStylePr>
    <w:tblStylePr w:type="nwCell">
      <w:rPr>
        <w:color w:val="FFFFFF"/>
      </w:rPr>
      <w:tblPr/>
      <w:tcPr>
        <w:tcBorders>
          <w:bottom w:val="nil"/>
          <w:right w:val="nil"/>
        </w:tcBorders>
      </w:tcPr>
    </w:tblStylePr>
    <w:tblStylePr w:type="se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sw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style>
  <w:style w:type="table" w:styleId="TableGrid1">
    <w:name w:val="Table Grid 1"/>
    <w:basedOn w:val="TableNormal"/>
    <w:rsid w:val="00F50514"/>
    <w:pPr>
      <w:spacing w:after="100" w:line="300" w:lineRule="exact"/>
    </w:pPr>
    <w:rPr>
      <w:color w:val="24387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rFonts w:ascii="Arial" w:hAnsi="Arial"/>
        <w:b/>
        <w:color w:val="FFFFFF"/>
        <w:sz w:val="18"/>
      </w:rPr>
      <w:tblPr/>
      <w:tcPr>
        <w:shd w:val="clear" w:color="auto" w:fill="018986"/>
      </w:tcPr>
    </w:tblStylePr>
    <w:tblStylePr w:type="lastRow">
      <w:rPr>
        <w:i/>
        <w:iCs/>
      </w:rPr>
      <w:tblPr/>
      <w:tcPr>
        <w:tcBorders>
          <w:tl2br w:val="none" w:sz="0" w:space="0" w:color="auto"/>
          <w:tr2bl w:val="none" w:sz="0" w:space="0" w:color="auto"/>
        </w:tcBorders>
      </w:tcPr>
    </w:tblStylePr>
    <w:tblStylePr w:type="firstCol">
      <w:rPr>
        <w:rFonts w:ascii="Arial" w:hAnsi="Arial"/>
        <w:b w:val="0"/>
        <w:sz w:val="18"/>
      </w:rPr>
    </w:tblStylePr>
    <w:tblStylePr w:type="lastCol">
      <w:rPr>
        <w:i/>
        <w:iCs/>
      </w:rPr>
      <w:tblPr/>
      <w:tcPr>
        <w:tcBorders>
          <w:tl2br w:val="none" w:sz="0" w:space="0" w:color="auto"/>
          <w:tr2bl w:val="none" w:sz="0" w:space="0" w:color="auto"/>
        </w:tcBorders>
      </w:tcPr>
    </w:tblStylePr>
  </w:style>
  <w:style w:type="paragraph" w:customStyle="1" w:styleId="Subtitlenonbold">
    <w:name w:val="Subtitle non bold"/>
    <w:basedOn w:val="Subtitle"/>
    <w:link w:val="SubtitlenonboldChar"/>
    <w:qFormat/>
    <w:rsid w:val="0069225A"/>
    <w:rPr>
      <w:b w:val="0"/>
      <w:sz w:val="36"/>
    </w:rPr>
  </w:style>
  <w:style w:type="paragraph" w:customStyle="1" w:styleId="StyleHeading1After15pt">
    <w:name w:val="Style Heading 1 + After:  15 pt"/>
    <w:basedOn w:val="Heading1"/>
    <w:rsid w:val="00F62AB6"/>
    <w:pPr>
      <w:spacing w:after="300"/>
    </w:pPr>
    <w:rPr>
      <w:bCs w:val="0"/>
    </w:rPr>
  </w:style>
  <w:style w:type="character" w:customStyle="1" w:styleId="SubtitlenonboldChar">
    <w:name w:val="Subtitle non bold Char"/>
    <w:basedOn w:val="SubtitleChar"/>
    <w:link w:val="Subtitlenonbold"/>
    <w:rsid w:val="0069225A"/>
    <w:rPr>
      <w:rFonts w:ascii="Arial" w:hAnsi="Arial"/>
      <w:b w:val="0"/>
      <w:color w:val="FFFFFF"/>
      <w:spacing w:val="-20"/>
      <w:sz w:val="36"/>
      <w:szCs w:val="24"/>
    </w:rPr>
  </w:style>
  <w:style w:type="paragraph" w:styleId="TOAHeading">
    <w:name w:val="toa heading"/>
    <w:basedOn w:val="Heading2"/>
    <w:next w:val="Normal"/>
    <w:rsid w:val="00CA0FDB"/>
    <w:pPr>
      <w:spacing w:before="120"/>
    </w:pPr>
    <w:rPr>
      <w:rFonts w:eastAsiaTheme="majorEastAsia" w:cstheme="majorBidi"/>
      <w:b w:val="0"/>
      <w:bCs w:val="0"/>
      <w:sz w:val="24"/>
      <w:szCs w:val="24"/>
    </w:rPr>
  </w:style>
  <w:style w:type="paragraph" w:styleId="TOCHeading">
    <w:name w:val="TOC Heading"/>
    <w:basedOn w:val="Heading1"/>
    <w:next w:val="Normal"/>
    <w:uiPriority w:val="39"/>
    <w:unhideWhenUsed/>
    <w:qFormat/>
    <w:rsid w:val="00C71BE9"/>
    <w:pPr>
      <w:keepNext/>
      <w:keepLines/>
      <w:spacing w:before="240" w:after="0" w:line="259" w:lineRule="auto"/>
      <w:outlineLvl w:val="9"/>
    </w:pPr>
    <w:rPr>
      <w:rFonts w:asciiTheme="majorHAnsi" w:eastAsiaTheme="majorEastAsia" w:hAnsiTheme="majorHAnsi" w:cstheme="majorBidi"/>
      <w:bCs w:val="0"/>
      <w:color w:val="2E74B5" w:themeColor="accent1" w:themeShade="BF"/>
      <w:spacing w:val="0"/>
      <w:sz w:val="32"/>
      <w:szCs w:val="32"/>
      <w:lang w:val="en-US" w:eastAsia="en-US"/>
    </w:rPr>
  </w:style>
  <w:style w:type="paragraph" w:styleId="TOC1">
    <w:name w:val="toc 1"/>
    <w:basedOn w:val="Normal"/>
    <w:next w:val="Normal"/>
    <w:autoRedefine/>
    <w:uiPriority w:val="39"/>
    <w:rsid w:val="00C71BE9"/>
  </w:style>
  <w:style w:type="paragraph" w:styleId="TOC2">
    <w:name w:val="toc 2"/>
    <w:basedOn w:val="Normal"/>
    <w:next w:val="Normal"/>
    <w:autoRedefine/>
    <w:uiPriority w:val="39"/>
    <w:rsid w:val="00C71BE9"/>
    <w:pPr>
      <w:ind w:left="220"/>
    </w:pPr>
  </w:style>
  <w:style w:type="paragraph" w:styleId="TOC3">
    <w:name w:val="toc 3"/>
    <w:basedOn w:val="Normal"/>
    <w:next w:val="Normal"/>
    <w:autoRedefine/>
    <w:uiPriority w:val="39"/>
    <w:rsid w:val="00C71BE9"/>
    <w:pPr>
      <w:ind w:left="440"/>
    </w:pPr>
  </w:style>
  <w:style w:type="paragraph" w:customStyle="1" w:styleId="StylebodytextreportBoldWhite">
    <w:name w:val="Style body text report + Bold White"/>
    <w:basedOn w:val="bodytextreport"/>
    <w:autoRedefine/>
    <w:rsid w:val="00787840"/>
    <w:rPr>
      <w:b/>
      <w:bCs/>
      <w:color w:val="FFFFFF"/>
      <w:sz w:val="22"/>
    </w:rPr>
  </w:style>
  <w:style w:type="paragraph" w:customStyle="1" w:styleId="StylebodytextreportBoldCustomColorRGB3656112">
    <w:name w:val="Style body text report + Bold Custom Color(RGB(3656112))"/>
    <w:basedOn w:val="bodytextreport"/>
    <w:autoRedefine/>
    <w:rsid w:val="00787840"/>
    <w:rPr>
      <w:b/>
      <w:bCs/>
      <w:color w:val="243870"/>
      <w:sz w:val="22"/>
    </w:rPr>
  </w:style>
  <w:style w:type="paragraph" w:customStyle="1" w:styleId="StylebodytextreportCustomColorRGB3656112">
    <w:name w:val="Style body text report + Custom Color(RGB(3656112))"/>
    <w:basedOn w:val="bodytextreport"/>
    <w:autoRedefine/>
    <w:rsid w:val="00787840"/>
    <w:rPr>
      <w:color w:val="243870"/>
      <w:sz w:val="22"/>
    </w:rPr>
  </w:style>
  <w:style w:type="paragraph" w:styleId="BalloonText">
    <w:name w:val="Balloon Text"/>
    <w:basedOn w:val="Normal"/>
    <w:link w:val="BalloonTextChar"/>
    <w:rsid w:val="006215B9"/>
    <w:pPr>
      <w:spacing w:after="0"/>
    </w:pPr>
    <w:rPr>
      <w:rFonts w:ascii="Segoe UI" w:hAnsi="Segoe UI" w:cs="Segoe UI"/>
      <w:sz w:val="18"/>
      <w:szCs w:val="18"/>
    </w:rPr>
  </w:style>
  <w:style w:type="character" w:customStyle="1" w:styleId="BalloonTextChar">
    <w:name w:val="Balloon Text Char"/>
    <w:basedOn w:val="DefaultParagraphFont"/>
    <w:link w:val="BalloonText"/>
    <w:rsid w:val="006215B9"/>
    <w:rPr>
      <w:rFonts w:ascii="Segoe UI" w:hAnsi="Segoe UI" w:cs="Segoe UI"/>
      <w:color w:val="243870"/>
      <w:sz w:val="18"/>
      <w:szCs w:val="18"/>
    </w:rPr>
  </w:style>
  <w:style w:type="character" w:styleId="CommentReference">
    <w:name w:val="annotation reference"/>
    <w:basedOn w:val="DefaultParagraphFont"/>
    <w:rsid w:val="00E41133"/>
    <w:rPr>
      <w:sz w:val="16"/>
      <w:szCs w:val="16"/>
    </w:rPr>
  </w:style>
  <w:style w:type="paragraph" w:styleId="CommentText">
    <w:name w:val="annotation text"/>
    <w:basedOn w:val="Normal"/>
    <w:link w:val="CommentTextChar"/>
    <w:rsid w:val="00E41133"/>
    <w:rPr>
      <w:sz w:val="20"/>
    </w:rPr>
  </w:style>
  <w:style w:type="character" w:customStyle="1" w:styleId="CommentTextChar">
    <w:name w:val="Comment Text Char"/>
    <w:basedOn w:val="DefaultParagraphFont"/>
    <w:link w:val="CommentText"/>
    <w:rsid w:val="00E41133"/>
    <w:rPr>
      <w:rFonts w:ascii="Arial" w:hAnsi="Arial"/>
      <w:color w:val="243870"/>
    </w:rPr>
  </w:style>
  <w:style w:type="paragraph" w:styleId="CommentSubject">
    <w:name w:val="annotation subject"/>
    <w:basedOn w:val="CommentText"/>
    <w:next w:val="CommentText"/>
    <w:link w:val="CommentSubjectChar"/>
    <w:rsid w:val="00E41133"/>
    <w:rPr>
      <w:b/>
      <w:bCs/>
    </w:rPr>
  </w:style>
  <w:style w:type="character" w:customStyle="1" w:styleId="CommentSubjectChar">
    <w:name w:val="Comment Subject Char"/>
    <w:basedOn w:val="CommentTextChar"/>
    <w:link w:val="CommentSubject"/>
    <w:rsid w:val="00E41133"/>
    <w:rPr>
      <w:rFonts w:ascii="Arial" w:hAnsi="Arial"/>
      <w:b/>
      <w:bCs/>
      <w:color w:val="243870"/>
    </w:rPr>
  </w:style>
  <w:style w:type="paragraph" w:styleId="ListParagraph">
    <w:name w:val="List Paragraph"/>
    <w:basedOn w:val="Normal"/>
    <w:uiPriority w:val="34"/>
    <w:qFormat/>
    <w:rsid w:val="004D2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08630">
      <w:bodyDiv w:val="1"/>
      <w:marLeft w:val="0"/>
      <w:marRight w:val="0"/>
      <w:marTop w:val="0"/>
      <w:marBottom w:val="0"/>
      <w:divBdr>
        <w:top w:val="none" w:sz="0" w:space="0" w:color="auto"/>
        <w:left w:val="none" w:sz="0" w:space="0" w:color="auto"/>
        <w:bottom w:val="none" w:sz="0" w:space="0" w:color="auto"/>
        <w:right w:val="none" w:sz="0" w:space="0" w:color="auto"/>
      </w:divBdr>
      <w:divsChild>
        <w:div w:id="1617369441">
          <w:marLeft w:val="0"/>
          <w:marRight w:val="0"/>
          <w:marTop w:val="0"/>
          <w:marBottom w:val="0"/>
          <w:divBdr>
            <w:top w:val="none" w:sz="0" w:space="0" w:color="auto"/>
            <w:left w:val="none" w:sz="0" w:space="0" w:color="auto"/>
            <w:bottom w:val="none" w:sz="0" w:space="0" w:color="auto"/>
            <w:right w:val="none" w:sz="0" w:space="0" w:color="auto"/>
          </w:divBdr>
          <w:divsChild>
            <w:div w:id="862400201">
              <w:marLeft w:val="0"/>
              <w:marRight w:val="0"/>
              <w:marTop w:val="123"/>
              <w:marBottom w:val="0"/>
              <w:divBdr>
                <w:top w:val="single" w:sz="8" w:space="6" w:color="666666"/>
                <w:left w:val="none" w:sz="0" w:space="0" w:color="auto"/>
                <w:bottom w:val="none" w:sz="0" w:space="0" w:color="auto"/>
                <w:right w:val="none" w:sz="0" w:space="0" w:color="auto"/>
              </w:divBdr>
            </w:div>
          </w:divsChild>
        </w:div>
      </w:divsChild>
    </w:div>
    <w:div w:id="998538320">
      <w:bodyDiv w:val="1"/>
      <w:marLeft w:val="0"/>
      <w:marRight w:val="0"/>
      <w:marTop w:val="0"/>
      <w:marBottom w:val="0"/>
      <w:divBdr>
        <w:top w:val="none" w:sz="0" w:space="0" w:color="auto"/>
        <w:left w:val="none" w:sz="0" w:space="0" w:color="auto"/>
        <w:bottom w:val="none" w:sz="0" w:space="0" w:color="auto"/>
        <w:right w:val="none" w:sz="0" w:space="0" w:color="auto"/>
      </w:divBdr>
      <w:divsChild>
        <w:div w:id="1366522890">
          <w:marLeft w:val="0"/>
          <w:marRight w:val="0"/>
          <w:marTop w:val="0"/>
          <w:marBottom w:val="0"/>
          <w:divBdr>
            <w:top w:val="none" w:sz="0" w:space="0" w:color="auto"/>
            <w:left w:val="none" w:sz="0" w:space="0" w:color="auto"/>
            <w:bottom w:val="none" w:sz="0" w:space="0" w:color="auto"/>
            <w:right w:val="none" w:sz="0" w:space="0" w:color="auto"/>
          </w:divBdr>
          <w:divsChild>
            <w:div w:id="2347044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9747673">
      <w:bodyDiv w:val="1"/>
      <w:marLeft w:val="0"/>
      <w:marRight w:val="0"/>
      <w:marTop w:val="0"/>
      <w:marBottom w:val="0"/>
      <w:divBdr>
        <w:top w:val="none" w:sz="0" w:space="0" w:color="auto"/>
        <w:left w:val="none" w:sz="0" w:space="0" w:color="auto"/>
        <w:bottom w:val="none" w:sz="0" w:space="0" w:color="auto"/>
        <w:right w:val="none" w:sz="0" w:space="0" w:color="auto"/>
      </w:divBdr>
      <w:divsChild>
        <w:div w:id="166754004">
          <w:marLeft w:val="0"/>
          <w:marRight w:val="0"/>
          <w:marTop w:val="0"/>
          <w:marBottom w:val="0"/>
          <w:divBdr>
            <w:top w:val="none" w:sz="0" w:space="0" w:color="auto"/>
            <w:left w:val="none" w:sz="0" w:space="0" w:color="auto"/>
            <w:bottom w:val="none" w:sz="0" w:space="0" w:color="auto"/>
            <w:right w:val="none" w:sz="0" w:space="0" w:color="auto"/>
          </w:divBdr>
          <w:divsChild>
            <w:div w:id="2374455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webSettings" Target="webSettings.xml" Id="rId6" /><Relationship Type="http://schemas.openxmlformats.org/officeDocument/2006/relationships/hyperlink" Target="http://www.wentworth.nsw.gov.au/" TargetMode="External" Id="rId11" /><Relationship Type="http://schemas.openxmlformats.org/officeDocument/2006/relationships/settings" Target="settings.xml" Id="rId5" /><Relationship Type="http://schemas.openxmlformats.org/officeDocument/2006/relationships/header" Target="header2.xml" Id="rId15" /><Relationship Type="http://schemas.openxmlformats.org/officeDocument/2006/relationships/hyperlink" Target="http://policy.unimelb.edu.au/" TargetMode="Externa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2.xml" Id="rId14" /><Relationship Type="http://schemas.openxmlformats.org/officeDocument/2006/relationships/customXml" Target="/customXML/item3.xml" Id="Rd37d5116f88a406b" /></Relationships>
</file>

<file path=word/_rels/settings.xml.rels><?xml version="1.0" encoding="UTF-8" standalone="yes"?>
<Relationships xmlns="http://schemas.openxmlformats.org/package/2006/relationships"><Relationship Id="rId1" Type="http://schemas.openxmlformats.org/officeDocument/2006/relationships/attachedTemplate" Target="file:///T:\PIT\Projects\Current\EDRMS%20Project\05%20Planning\4a-RecFind%20Retirement-EDRMS%20Rollout\ROLLOUT\1.%20State%20Records\Templates\SR%20Procedur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8E9FAE793A5B416C8588B7725A49662D" version="1.0.0">
  <systemFields>
    <field name="Objective-Id">
      <value order="0">A157657</value>
    </field>
    <field name="Objective-Title">
      <value order="0">Work Placement Policy - Final V2</value>
    </field>
    <field name="Objective-Description">
      <value order="0"/>
    </field>
    <field name="Objective-CreationStamp">
      <value order="0">2020-01-16T01:53:54Z</value>
    </field>
    <field name="Objective-IsApproved">
      <value order="0">false</value>
    </field>
    <field name="Objective-IsPublished">
      <value order="0">true</value>
    </field>
    <field name="Objective-DatePublished">
      <value order="0">2020-07-09T08:27:29Z</value>
    </field>
    <field name="Objective-ModificationStamp">
      <value order="0">2020-07-09T08:27:29Z</value>
    </field>
    <field name="Objective-Owner">
      <value order="0">Mary Baker</value>
    </field>
    <field name="Objective-Path">
      <value order="0">Objective Global Folder:AGD Corporate:FINANCE PEOPLE &amp; PERFORMANCE DIVISION:State Records SA:Corporate Records:Strategic Management:Program Management:Work Placement Program</value>
    </field>
    <field name="Objective-Parent">
      <value order="0">Work Placement Program</value>
    </field>
    <field name="Objective-State">
      <value order="0">Published</value>
    </field>
    <field name="Objective-VersionId">
      <value order="0">vA295235</value>
    </field>
    <field name="Objective-Version">
      <value order="0">4.0</value>
    </field>
    <field name="Objective-VersionNumber">
      <value order="0">10</value>
    </field>
    <field name="Objective-VersionComment">
      <value order="0"/>
    </field>
    <field name="Objective-FileNumber">
      <value order="0">SRSA19-00060</value>
    </field>
    <field name="Objective-Classification">
      <value order="0">Official</value>
    </field>
    <field name="Objective-Caveats">
      <value order="0"/>
    </field>
  </systemFields>
  <catalogues>
    <catalogue name="State Records Document Type Catalogue" type="type" ori="id:cA24">
      <field name="Objective-State Records Document ID">
        <value order="0">20-00237</value>
      </field>
      <field name="Objective-External Reference">
        <value order="0"/>
      </field>
      <field name="Objective-Date Created">
        <value order="0"/>
      </field>
      <field name="Objective-Date Received">
        <value order="0"/>
      </field>
      <field name="Objective-Date of Document">
        <value order="0"/>
      </field>
      <field name="Objective-Author">
        <value order="0"/>
      </field>
      <field name="Objective-Author Type">
        <value order="0"/>
      </field>
      <field name="Objective-Document Type">
        <value order="0"/>
      </field>
      <field name="Objective-Information Management Marke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8E9FAE793A5B416C8588B7725A49662D"/>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63405520-0BB9-4EEB-BD40-DC20D7B9C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 Procedure with cover.dotx</Template>
  <TotalTime>95</TotalTime>
  <Pages>5</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lpstr>
    </vt:vector>
  </TitlesOfParts>
  <Company>Government of South Australia</Company>
  <LinksUpToDate>false</LinksUpToDate>
  <CharactersWithSpaces>8955</CharactersWithSpaces>
  <SharedDoc>false</SharedDoc>
  <HLinks>
    <vt:vector size="12" baseType="variant">
      <vt:variant>
        <vt:i4>3473446</vt:i4>
      </vt:variant>
      <vt:variant>
        <vt:i4>3</vt:i4>
      </vt:variant>
      <vt:variant>
        <vt:i4>0</vt:i4>
      </vt:variant>
      <vt:variant>
        <vt:i4>5</vt:i4>
      </vt:variant>
      <vt:variant>
        <vt:lpwstr>http://www.archives.sa.gov.au/</vt:lpwstr>
      </vt:variant>
      <vt:variant>
        <vt:lpwstr/>
      </vt:variant>
      <vt:variant>
        <vt:i4>3735626</vt:i4>
      </vt:variant>
      <vt:variant>
        <vt:i4>0</vt:i4>
      </vt:variant>
      <vt:variant>
        <vt:i4>0</vt:i4>
      </vt:variant>
      <vt:variant>
        <vt:i4>5</vt:i4>
      </vt:variant>
      <vt:variant>
        <vt:lpwstr>mailto:srsaPublicAccess@sa.gov.au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Records Work Place Policy</dc:title>
  <dc:subject/>
  <dc:creator>Kay Dhariwal</dc:creator>
  <cp:keywords/>
  <dc:description/>
  <cp:lastModifiedBy>Clementina Maddalozzo</cp:lastModifiedBy>
  <cp:revision>15</cp:revision>
  <cp:lastPrinted>2020-01-16T00:36:00Z</cp:lastPrinted>
  <dcterms:created xsi:type="dcterms:W3CDTF">2020-01-16T00:53:00Z</dcterms:created>
  <dcterms:modified xsi:type="dcterms:W3CDTF">2020-07-09T08:26:00Z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 Ref.">
    <vt:lpwstr/>
  </property>
  <property fmtid="{D5CDD505-2E9C-101B-9397-08002B2CF9AE}" pid="3" name="Doc. Type">
    <vt:lpwstr/>
  </property>
  <property fmtid="{D5CDD505-2E9C-101B-9397-08002B2CF9AE}" pid="4" name="Objective-Id">
    <vt:lpwstr>A157657</vt:lpwstr>
  </property>
  <property fmtid="{D5CDD505-2E9C-101B-9397-08002B2CF9AE}" pid="5" name="Objective-Title">
    <vt:lpwstr>Work Placement Policy - Final V2</vt:lpwstr>
  </property>
  <property fmtid="{D5CDD505-2E9C-101B-9397-08002B2CF9AE}" pid="6" name="Objective-Description">
    <vt:lpwstr/>
  </property>
  <property fmtid="{D5CDD505-2E9C-101B-9397-08002B2CF9AE}" pid="7" name="Objective-CreationStamp">
    <vt:filetime>2020-01-16T01:55:43Z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2020-07-09T08:27:29Z</vt:filetime>
  </property>
  <property fmtid="{D5CDD505-2E9C-101B-9397-08002B2CF9AE}" pid="11" name="Objective-ModificationStamp">
    <vt:filetime>2020-07-09T08:27:29Z</vt:filetime>
  </property>
  <property fmtid="{D5CDD505-2E9C-101B-9397-08002B2CF9AE}" pid="12" name="Objective-Owner">
    <vt:lpwstr>Mary Baker</vt:lpwstr>
  </property>
  <property fmtid="{D5CDD505-2E9C-101B-9397-08002B2CF9AE}" pid="13" name="Objective-Path">
    <vt:lpwstr>Objective Global Folder:AGD Corporate:FINANCE PEOPLE &amp; PERFORMANCE DIVISION:State Records SA:Corporate Records:Strategic Management:Program Management:Work Placement Program:</vt:lpwstr>
  </property>
  <property fmtid="{D5CDD505-2E9C-101B-9397-08002B2CF9AE}" pid="14" name="Objective-Parent">
    <vt:lpwstr>Work Placement Program</vt:lpwstr>
  </property>
  <property fmtid="{D5CDD505-2E9C-101B-9397-08002B2CF9AE}" pid="15" name="Objective-State">
    <vt:lpwstr>Published</vt:lpwstr>
  </property>
  <property fmtid="{D5CDD505-2E9C-101B-9397-08002B2CF9AE}" pid="16" name="Objective-VersionId">
    <vt:lpwstr>vA295235</vt:lpwstr>
  </property>
  <property fmtid="{D5CDD505-2E9C-101B-9397-08002B2CF9AE}" pid="17" name="Objective-Version">
    <vt:lpwstr>4.0</vt:lpwstr>
  </property>
  <property fmtid="{D5CDD505-2E9C-101B-9397-08002B2CF9AE}" pid="18" name="Objective-VersionNumber">
    <vt:r8>10</vt:r8>
  </property>
  <property fmtid="{D5CDD505-2E9C-101B-9397-08002B2CF9AE}" pid="19" name="Objective-VersionComment">
    <vt:lpwstr/>
  </property>
  <property fmtid="{D5CDD505-2E9C-101B-9397-08002B2CF9AE}" pid="20" name="Objective-FileNumber">
    <vt:lpwstr>SRSA19-00060</vt:lpwstr>
  </property>
  <property fmtid="{D5CDD505-2E9C-101B-9397-08002B2CF9AE}" pid="21" name="Objective-Classification">
    <vt:lpwstr>[Inherited - Official]</vt:lpwstr>
  </property>
  <property fmtid="{D5CDD505-2E9C-101B-9397-08002B2CF9AE}" pid="22" name="Objective-Caveats">
    <vt:lpwstr/>
  </property>
  <property fmtid="{D5CDD505-2E9C-101B-9397-08002B2CF9AE}" pid="23" name="Objective-State Records Document ID">
    <vt:lpwstr>20-00237</vt:lpwstr>
  </property>
  <property fmtid="{D5CDD505-2E9C-101B-9397-08002B2CF9AE}" pid="24" name="Objective-External Reference">
    <vt:lpwstr/>
  </property>
  <property fmtid="{D5CDD505-2E9C-101B-9397-08002B2CF9AE}" pid="25" name="Objective-Date Created">
    <vt:lpwstr/>
  </property>
  <property fmtid="{D5CDD505-2E9C-101B-9397-08002B2CF9AE}" pid="26" name="Objective-Date Received">
    <vt:lpwstr/>
  </property>
  <property fmtid="{D5CDD505-2E9C-101B-9397-08002B2CF9AE}" pid="27" name="Objective-Date of Document">
    <vt:lpwstr/>
  </property>
  <property fmtid="{D5CDD505-2E9C-101B-9397-08002B2CF9AE}" pid="28" name="Objective-Author">
    <vt:lpwstr/>
  </property>
  <property fmtid="{D5CDD505-2E9C-101B-9397-08002B2CF9AE}" pid="29" name="Objective-Author Type">
    <vt:lpwstr/>
  </property>
  <property fmtid="{D5CDD505-2E9C-101B-9397-08002B2CF9AE}" pid="30" name="Objective-Document Type">
    <vt:lpwstr/>
  </property>
  <property fmtid="{D5CDD505-2E9C-101B-9397-08002B2CF9AE}" pid="31" name="Objective-Comment">
    <vt:lpwstr/>
  </property>
  <property fmtid="{D5CDD505-2E9C-101B-9397-08002B2CF9AE}" pid="32" name="Objective-Information Management Marker">
    <vt:lpwstr/>
  </property>
</Properties>
</file>