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1C3C7A" w14:textId="14652D3E" w:rsidR="00EC6CE9" w:rsidRDefault="003A3E7D" w:rsidP="00DD0ECC">
      <w:pPr>
        <w:pStyle w:val="Heading1"/>
      </w:pPr>
      <w:r>
        <w:t>Authorised Agency User Nomination Form</w:t>
      </w:r>
    </w:p>
    <w:p w14:paraId="37AA7387" w14:textId="6D2DD839" w:rsidR="00AF68A6" w:rsidRDefault="00E83B9B" w:rsidP="000B3BF0">
      <w:pPr>
        <w:rPr>
          <w:szCs w:val="22"/>
        </w:rPr>
      </w:pPr>
      <w:r>
        <w:rPr>
          <w:szCs w:val="22"/>
        </w:rPr>
        <w:t>This form authorises</w:t>
      </w:r>
      <w:r w:rsidR="004E0FC1">
        <w:rPr>
          <w:szCs w:val="22"/>
        </w:rPr>
        <w:t xml:space="preserve"> State Records to </w:t>
      </w:r>
      <w:r>
        <w:rPr>
          <w:szCs w:val="22"/>
        </w:rPr>
        <w:t xml:space="preserve">loan </w:t>
      </w:r>
      <w:r w:rsidR="000B3BF0">
        <w:rPr>
          <w:szCs w:val="22"/>
        </w:rPr>
        <w:t xml:space="preserve">records </w:t>
      </w:r>
      <w:r w:rsidR="00AF68A6">
        <w:rPr>
          <w:szCs w:val="22"/>
        </w:rPr>
        <w:t>to a nominated staff member</w:t>
      </w:r>
      <w:r w:rsidR="00B94324">
        <w:rPr>
          <w:szCs w:val="22"/>
        </w:rPr>
        <w:t xml:space="preserve"> where their agency has responsibility for those records.</w:t>
      </w:r>
    </w:p>
    <w:p w14:paraId="58CA0872" w14:textId="2BD524AD" w:rsidR="000B3BF0" w:rsidRPr="00D40174" w:rsidRDefault="00D469FC" w:rsidP="000B3BF0">
      <w:pPr>
        <w:rPr>
          <w:szCs w:val="22"/>
        </w:rPr>
      </w:pPr>
      <w:r>
        <w:rPr>
          <w:szCs w:val="22"/>
        </w:rPr>
        <w:t>Send c</w:t>
      </w:r>
      <w:r w:rsidR="000B3BF0" w:rsidRPr="00D40174">
        <w:rPr>
          <w:szCs w:val="22"/>
        </w:rPr>
        <w:t>ompleted forms</w:t>
      </w:r>
      <w:r>
        <w:rPr>
          <w:szCs w:val="22"/>
        </w:rPr>
        <w:t xml:space="preserve"> to</w:t>
      </w:r>
      <w:r w:rsidR="000B3BF0" w:rsidRPr="00D40174">
        <w:rPr>
          <w:szCs w:val="22"/>
        </w:rPr>
        <w:t xml:space="preserve"> </w:t>
      </w:r>
      <w:hyperlink r:id="rId9" w:history="1">
        <w:r w:rsidR="000B3BF0" w:rsidRPr="00DE624F">
          <w:rPr>
            <w:rStyle w:val="Hyperlink"/>
            <w:szCs w:val="22"/>
          </w:rPr>
          <w:t>SRSAArchivalServices@sa.gov.au</w:t>
        </w:r>
      </w:hyperlink>
      <w:r>
        <w:rPr>
          <w:szCs w:val="22"/>
        </w:rPr>
        <w:t>.</w:t>
      </w:r>
    </w:p>
    <w:p w14:paraId="59B2EF27" w14:textId="77777777" w:rsidR="000B3BF0" w:rsidRPr="0087748A" w:rsidRDefault="000B3BF0" w:rsidP="000B3BF0">
      <w:pPr>
        <w:pStyle w:val="Heading3"/>
      </w:pPr>
      <w:r w:rsidRPr="0087748A">
        <w:t>Agency details</w:t>
      </w:r>
    </w:p>
    <w:tbl>
      <w:tblPr>
        <w:tblW w:w="850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720"/>
        <w:gridCol w:w="6780"/>
      </w:tblGrid>
      <w:tr w:rsidR="000B3BF0" w:rsidRPr="0087748A" w14:paraId="6181288D" w14:textId="77777777" w:rsidTr="001E7161">
        <w:trPr>
          <w:cantSplit/>
        </w:trPr>
        <w:tc>
          <w:tcPr>
            <w:tcW w:w="0" w:type="auto"/>
            <w:shd w:val="clear" w:color="auto" w:fill="auto"/>
          </w:tcPr>
          <w:p w14:paraId="408DA108" w14:textId="77777777" w:rsidR="000B3BF0" w:rsidRPr="00D40174" w:rsidRDefault="000B3BF0" w:rsidP="0069098F">
            <w:pPr>
              <w:pStyle w:val="bodytextreport"/>
              <w:rPr>
                <w:b/>
                <w:bCs/>
                <w:color w:val="243870"/>
                <w:sz w:val="22"/>
                <w:szCs w:val="22"/>
              </w:rPr>
            </w:pPr>
            <w:r w:rsidRPr="00D40174">
              <w:rPr>
                <w:b/>
                <w:bCs/>
                <w:color w:val="243870"/>
                <w:sz w:val="22"/>
                <w:szCs w:val="22"/>
              </w:rPr>
              <w:t>GA number:</w:t>
            </w:r>
          </w:p>
        </w:tc>
        <w:tc>
          <w:tcPr>
            <w:tcW w:w="6780" w:type="dxa"/>
            <w:shd w:val="clear" w:color="auto" w:fill="auto"/>
          </w:tcPr>
          <w:p w14:paraId="14677F09" w14:textId="29DF416E" w:rsidR="000B3BF0" w:rsidRPr="00D40174" w:rsidRDefault="000B3BF0" w:rsidP="0069098F">
            <w:pPr>
              <w:pStyle w:val="bodytextreport"/>
              <w:rPr>
                <w:b/>
                <w:bCs/>
                <w:color w:val="243870"/>
                <w:sz w:val="22"/>
                <w:szCs w:val="22"/>
              </w:rPr>
            </w:pPr>
            <w:r w:rsidRPr="00D40174">
              <w:rPr>
                <w:b/>
                <w:bCs/>
                <w:color w:val="243870"/>
                <w:sz w:val="22"/>
                <w:szCs w:val="22"/>
              </w:rPr>
              <w:t>GA</w:t>
            </w:r>
          </w:p>
        </w:tc>
      </w:tr>
      <w:tr w:rsidR="000B3BF0" w:rsidRPr="0087748A" w14:paraId="3CCF4EDE" w14:textId="77777777" w:rsidTr="001E7161">
        <w:trPr>
          <w:cantSplit/>
        </w:trPr>
        <w:tc>
          <w:tcPr>
            <w:tcW w:w="0" w:type="auto"/>
            <w:shd w:val="clear" w:color="auto" w:fill="auto"/>
          </w:tcPr>
          <w:p w14:paraId="32FD907A" w14:textId="77777777" w:rsidR="000B3BF0" w:rsidRPr="00D40174" w:rsidRDefault="000B3BF0" w:rsidP="0069098F">
            <w:pPr>
              <w:pStyle w:val="bodytextreport"/>
              <w:rPr>
                <w:b/>
                <w:bCs/>
                <w:color w:val="243870"/>
                <w:sz w:val="22"/>
                <w:szCs w:val="22"/>
              </w:rPr>
            </w:pPr>
            <w:r w:rsidRPr="00D40174">
              <w:rPr>
                <w:b/>
                <w:bCs/>
                <w:color w:val="243870"/>
                <w:sz w:val="22"/>
                <w:szCs w:val="22"/>
              </w:rPr>
              <w:t>Agency name:</w:t>
            </w:r>
          </w:p>
        </w:tc>
        <w:tc>
          <w:tcPr>
            <w:tcW w:w="6780" w:type="dxa"/>
            <w:shd w:val="clear" w:color="auto" w:fill="auto"/>
          </w:tcPr>
          <w:p w14:paraId="449C5756" w14:textId="77777777" w:rsidR="000B3BF0" w:rsidRPr="00D40174" w:rsidRDefault="000B3BF0" w:rsidP="0069098F">
            <w:pPr>
              <w:pStyle w:val="bodytextreport"/>
              <w:rPr>
                <w:b/>
                <w:bCs/>
                <w:color w:val="243870"/>
                <w:sz w:val="22"/>
                <w:szCs w:val="22"/>
              </w:rPr>
            </w:pPr>
          </w:p>
        </w:tc>
      </w:tr>
    </w:tbl>
    <w:p w14:paraId="78115F34" w14:textId="77777777" w:rsidR="000B3BF0" w:rsidRDefault="000B3BF0" w:rsidP="000B3BF0">
      <w:pPr>
        <w:pStyle w:val="Heading3"/>
      </w:pPr>
      <w:r w:rsidRPr="0087748A">
        <w:t>Nominee details</w:t>
      </w:r>
    </w:p>
    <w:p w14:paraId="4D7E55CF" w14:textId="1F9F48AE" w:rsidR="000B3BF0" w:rsidRPr="007B1223" w:rsidRDefault="000B3BF0" w:rsidP="000B3BF0">
      <w:r>
        <w:t xml:space="preserve">I agree to abide by the Conditions of Loan published </w:t>
      </w:r>
      <w:r w:rsidR="00470F70">
        <w:t>at</w:t>
      </w:r>
      <w:r>
        <w:t xml:space="preserve"> </w:t>
      </w:r>
      <w:hyperlink r:id="rId10" w:history="1">
        <w:r w:rsidR="00271CAD" w:rsidRPr="00113135">
          <w:rPr>
            <w:rStyle w:val="Hyperlink"/>
          </w:rPr>
          <w:t>www.archives.sa.gov.au</w:t>
        </w:r>
      </w:hyperlink>
      <w:r>
        <w:t>.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160"/>
        <w:gridCol w:w="3078"/>
        <w:gridCol w:w="1280"/>
        <w:gridCol w:w="1976"/>
      </w:tblGrid>
      <w:tr w:rsidR="000B3BF0" w:rsidRPr="0087748A" w14:paraId="34B09ABD" w14:textId="77777777" w:rsidTr="00470F70">
        <w:trPr>
          <w:cantSplit/>
        </w:trPr>
        <w:tc>
          <w:tcPr>
            <w:tcW w:w="0" w:type="auto"/>
            <w:shd w:val="clear" w:color="auto" w:fill="auto"/>
          </w:tcPr>
          <w:p w14:paraId="02AED339" w14:textId="77777777" w:rsidR="000B3BF0" w:rsidRPr="00D40174" w:rsidRDefault="000B3BF0" w:rsidP="0069098F">
            <w:pPr>
              <w:pStyle w:val="bodytextreport"/>
              <w:rPr>
                <w:b/>
                <w:bCs/>
                <w:color w:val="243870"/>
                <w:sz w:val="22"/>
                <w:szCs w:val="22"/>
              </w:rPr>
            </w:pPr>
            <w:r w:rsidRPr="00D40174">
              <w:rPr>
                <w:b/>
                <w:bCs/>
                <w:color w:val="243870"/>
                <w:sz w:val="22"/>
                <w:szCs w:val="22"/>
              </w:rPr>
              <w:t>Name:</w:t>
            </w:r>
          </w:p>
        </w:tc>
        <w:tc>
          <w:tcPr>
            <w:tcW w:w="6334" w:type="dxa"/>
            <w:gridSpan w:val="3"/>
            <w:shd w:val="clear" w:color="auto" w:fill="auto"/>
          </w:tcPr>
          <w:p w14:paraId="07E9F033" w14:textId="77777777" w:rsidR="000B3BF0" w:rsidRPr="00D40174" w:rsidRDefault="000B3BF0" w:rsidP="0069098F">
            <w:pPr>
              <w:pStyle w:val="bodytextreport"/>
              <w:rPr>
                <w:b/>
                <w:bCs/>
                <w:color w:val="243870"/>
                <w:sz w:val="22"/>
                <w:szCs w:val="22"/>
              </w:rPr>
            </w:pPr>
          </w:p>
        </w:tc>
      </w:tr>
      <w:tr w:rsidR="000B3BF0" w:rsidRPr="0087748A" w14:paraId="55E2899B" w14:textId="77777777" w:rsidTr="00470F70">
        <w:trPr>
          <w:cantSplit/>
        </w:trPr>
        <w:tc>
          <w:tcPr>
            <w:tcW w:w="0" w:type="auto"/>
            <w:shd w:val="clear" w:color="auto" w:fill="auto"/>
          </w:tcPr>
          <w:p w14:paraId="762D16B2" w14:textId="77777777" w:rsidR="000B3BF0" w:rsidRPr="00D40174" w:rsidRDefault="000B3BF0" w:rsidP="0069098F">
            <w:pPr>
              <w:pStyle w:val="bodytextreport"/>
              <w:rPr>
                <w:b/>
                <w:bCs/>
                <w:color w:val="243870"/>
                <w:sz w:val="22"/>
                <w:szCs w:val="22"/>
              </w:rPr>
            </w:pPr>
            <w:r w:rsidRPr="00D40174">
              <w:rPr>
                <w:b/>
                <w:bCs/>
                <w:color w:val="243870"/>
                <w:sz w:val="22"/>
                <w:szCs w:val="22"/>
              </w:rPr>
              <w:t>Position:</w:t>
            </w:r>
          </w:p>
        </w:tc>
        <w:tc>
          <w:tcPr>
            <w:tcW w:w="6334" w:type="dxa"/>
            <w:gridSpan w:val="3"/>
            <w:shd w:val="clear" w:color="auto" w:fill="auto"/>
          </w:tcPr>
          <w:p w14:paraId="3ACC97A6" w14:textId="77777777" w:rsidR="000B3BF0" w:rsidRPr="00D40174" w:rsidRDefault="000B3BF0" w:rsidP="0069098F">
            <w:pPr>
              <w:pStyle w:val="bodytextreport"/>
              <w:rPr>
                <w:b/>
                <w:bCs/>
                <w:color w:val="243870"/>
                <w:sz w:val="22"/>
                <w:szCs w:val="22"/>
              </w:rPr>
            </w:pPr>
          </w:p>
        </w:tc>
      </w:tr>
      <w:tr w:rsidR="000B3BF0" w:rsidRPr="0087748A" w14:paraId="35B5CE2C" w14:textId="77777777" w:rsidTr="00470F70">
        <w:trPr>
          <w:cantSplit/>
        </w:trPr>
        <w:tc>
          <w:tcPr>
            <w:tcW w:w="0" w:type="auto"/>
            <w:shd w:val="clear" w:color="auto" w:fill="auto"/>
          </w:tcPr>
          <w:p w14:paraId="6EC5D207" w14:textId="77777777" w:rsidR="000B3BF0" w:rsidRPr="00D40174" w:rsidRDefault="000B3BF0" w:rsidP="0069098F">
            <w:pPr>
              <w:pStyle w:val="bodytextreport"/>
              <w:rPr>
                <w:b/>
                <w:bCs/>
                <w:color w:val="243870"/>
                <w:sz w:val="22"/>
                <w:szCs w:val="22"/>
              </w:rPr>
            </w:pPr>
            <w:r w:rsidRPr="00D40174">
              <w:rPr>
                <w:b/>
                <w:bCs/>
                <w:color w:val="243870"/>
                <w:sz w:val="22"/>
                <w:szCs w:val="22"/>
              </w:rPr>
              <w:t>No/street/building:</w:t>
            </w:r>
          </w:p>
        </w:tc>
        <w:tc>
          <w:tcPr>
            <w:tcW w:w="6334" w:type="dxa"/>
            <w:gridSpan w:val="3"/>
            <w:shd w:val="clear" w:color="auto" w:fill="auto"/>
          </w:tcPr>
          <w:p w14:paraId="6C50E324" w14:textId="77777777" w:rsidR="000B3BF0" w:rsidRDefault="000B3BF0" w:rsidP="0069098F">
            <w:pPr>
              <w:pStyle w:val="bodytextreport"/>
              <w:rPr>
                <w:b/>
                <w:bCs/>
                <w:color w:val="243870"/>
                <w:sz w:val="22"/>
                <w:szCs w:val="22"/>
              </w:rPr>
            </w:pPr>
          </w:p>
          <w:p w14:paraId="361744C3" w14:textId="77777777" w:rsidR="00292C5C" w:rsidRPr="00D40174" w:rsidRDefault="00292C5C" w:rsidP="0069098F">
            <w:pPr>
              <w:pStyle w:val="bodytextreport"/>
              <w:rPr>
                <w:b/>
                <w:bCs/>
                <w:color w:val="243870"/>
                <w:sz w:val="22"/>
                <w:szCs w:val="22"/>
              </w:rPr>
            </w:pPr>
          </w:p>
        </w:tc>
      </w:tr>
      <w:tr w:rsidR="001E7161" w:rsidRPr="0087748A" w14:paraId="14C2CEBD" w14:textId="77777777" w:rsidTr="001E7161">
        <w:trPr>
          <w:cantSplit/>
        </w:trPr>
        <w:tc>
          <w:tcPr>
            <w:tcW w:w="0" w:type="auto"/>
            <w:shd w:val="clear" w:color="auto" w:fill="auto"/>
          </w:tcPr>
          <w:p w14:paraId="1AB345F4" w14:textId="77777777" w:rsidR="000B3BF0" w:rsidRPr="00D40174" w:rsidRDefault="000B3BF0" w:rsidP="0069098F">
            <w:pPr>
              <w:pStyle w:val="bodytextreport"/>
              <w:rPr>
                <w:b/>
                <w:bCs/>
                <w:color w:val="243870"/>
                <w:sz w:val="22"/>
                <w:szCs w:val="22"/>
              </w:rPr>
            </w:pPr>
            <w:r w:rsidRPr="00D40174">
              <w:rPr>
                <w:b/>
                <w:bCs/>
                <w:color w:val="243870"/>
                <w:sz w:val="22"/>
                <w:szCs w:val="22"/>
              </w:rPr>
              <w:t>Suburb:</w:t>
            </w:r>
          </w:p>
        </w:tc>
        <w:tc>
          <w:tcPr>
            <w:tcW w:w="3080" w:type="dxa"/>
            <w:shd w:val="clear" w:color="auto" w:fill="auto"/>
          </w:tcPr>
          <w:p w14:paraId="6A8F5E8E" w14:textId="77777777" w:rsidR="000B3BF0" w:rsidRPr="00D40174" w:rsidRDefault="000B3BF0" w:rsidP="0069098F">
            <w:pPr>
              <w:pStyle w:val="bodytextreport"/>
              <w:rPr>
                <w:b/>
                <w:bCs/>
                <w:color w:val="243870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192B6147" w14:textId="77777777" w:rsidR="000B3BF0" w:rsidRPr="00D40174" w:rsidRDefault="000B3BF0" w:rsidP="0069098F">
            <w:pPr>
              <w:pStyle w:val="bodytextreport"/>
              <w:rPr>
                <w:b/>
                <w:bCs/>
                <w:color w:val="243870"/>
                <w:sz w:val="22"/>
                <w:szCs w:val="22"/>
              </w:rPr>
            </w:pPr>
            <w:r w:rsidRPr="00D40174">
              <w:rPr>
                <w:b/>
                <w:bCs/>
                <w:color w:val="243870"/>
                <w:sz w:val="22"/>
                <w:szCs w:val="22"/>
              </w:rPr>
              <w:t>Postcode:</w:t>
            </w:r>
          </w:p>
        </w:tc>
        <w:tc>
          <w:tcPr>
            <w:tcW w:w="1978" w:type="dxa"/>
            <w:shd w:val="clear" w:color="auto" w:fill="auto"/>
          </w:tcPr>
          <w:p w14:paraId="303FA5A7" w14:textId="77777777" w:rsidR="000B3BF0" w:rsidRPr="00D40174" w:rsidRDefault="000B3BF0" w:rsidP="0069098F">
            <w:pPr>
              <w:pStyle w:val="bodytextreport"/>
              <w:rPr>
                <w:b/>
                <w:bCs/>
                <w:color w:val="243870"/>
                <w:sz w:val="22"/>
                <w:szCs w:val="22"/>
              </w:rPr>
            </w:pPr>
          </w:p>
        </w:tc>
      </w:tr>
      <w:tr w:rsidR="007B034B" w:rsidRPr="0087748A" w14:paraId="1927B6D2" w14:textId="77777777" w:rsidTr="00BB67D8">
        <w:trPr>
          <w:cantSplit/>
        </w:trPr>
        <w:tc>
          <w:tcPr>
            <w:tcW w:w="0" w:type="auto"/>
            <w:shd w:val="clear" w:color="auto" w:fill="auto"/>
          </w:tcPr>
          <w:p w14:paraId="1081DEB0" w14:textId="77777777" w:rsidR="007B034B" w:rsidRPr="00D40174" w:rsidRDefault="007B034B" w:rsidP="0069098F">
            <w:pPr>
              <w:pStyle w:val="bodytextreport"/>
              <w:rPr>
                <w:b/>
                <w:bCs/>
                <w:color w:val="243870"/>
                <w:sz w:val="22"/>
                <w:szCs w:val="22"/>
              </w:rPr>
            </w:pPr>
            <w:r w:rsidRPr="00D40174">
              <w:rPr>
                <w:b/>
                <w:bCs/>
                <w:color w:val="243870"/>
                <w:sz w:val="22"/>
                <w:szCs w:val="22"/>
              </w:rPr>
              <w:t>Phone:</w:t>
            </w:r>
          </w:p>
        </w:tc>
        <w:tc>
          <w:tcPr>
            <w:tcW w:w="6334" w:type="dxa"/>
            <w:gridSpan w:val="3"/>
            <w:shd w:val="clear" w:color="auto" w:fill="auto"/>
          </w:tcPr>
          <w:p w14:paraId="21AD872E" w14:textId="77777777" w:rsidR="007B034B" w:rsidRPr="00D40174" w:rsidRDefault="007B034B" w:rsidP="0069098F">
            <w:pPr>
              <w:pStyle w:val="bodytextreport"/>
              <w:rPr>
                <w:b/>
                <w:bCs/>
                <w:color w:val="243870"/>
                <w:sz w:val="22"/>
                <w:szCs w:val="22"/>
              </w:rPr>
            </w:pPr>
          </w:p>
        </w:tc>
      </w:tr>
      <w:tr w:rsidR="000B3BF0" w:rsidRPr="0087748A" w14:paraId="6C1B00A9" w14:textId="77777777" w:rsidTr="00470F70">
        <w:trPr>
          <w:cantSplit/>
        </w:trPr>
        <w:tc>
          <w:tcPr>
            <w:tcW w:w="0" w:type="auto"/>
            <w:shd w:val="clear" w:color="auto" w:fill="auto"/>
          </w:tcPr>
          <w:p w14:paraId="239D583A" w14:textId="77777777" w:rsidR="000B3BF0" w:rsidRPr="00D40174" w:rsidRDefault="000B3BF0" w:rsidP="0069098F">
            <w:pPr>
              <w:pStyle w:val="bodytextreport"/>
              <w:rPr>
                <w:b/>
                <w:bCs/>
                <w:color w:val="243870"/>
                <w:sz w:val="22"/>
                <w:szCs w:val="22"/>
              </w:rPr>
            </w:pPr>
            <w:r w:rsidRPr="00D40174">
              <w:rPr>
                <w:b/>
                <w:bCs/>
                <w:color w:val="243870"/>
                <w:sz w:val="22"/>
                <w:szCs w:val="22"/>
              </w:rPr>
              <w:t>Email:</w:t>
            </w:r>
          </w:p>
        </w:tc>
        <w:tc>
          <w:tcPr>
            <w:tcW w:w="6334" w:type="dxa"/>
            <w:gridSpan w:val="3"/>
            <w:shd w:val="clear" w:color="auto" w:fill="auto"/>
          </w:tcPr>
          <w:p w14:paraId="664E7CEA" w14:textId="77777777" w:rsidR="000B3BF0" w:rsidRPr="00D40174" w:rsidRDefault="000B3BF0" w:rsidP="0069098F">
            <w:pPr>
              <w:pStyle w:val="bodytextreport"/>
              <w:rPr>
                <w:b/>
                <w:bCs/>
                <w:color w:val="243870"/>
                <w:sz w:val="22"/>
                <w:szCs w:val="22"/>
              </w:rPr>
            </w:pPr>
          </w:p>
        </w:tc>
      </w:tr>
      <w:tr w:rsidR="001E7161" w:rsidRPr="0087748A" w14:paraId="2FB864D9" w14:textId="77777777" w:rsidTr="001E7161">
        <w:trPr>
          <w:cantSplit/>
        </w:trPr>
        <w:tc>
          <w:tcPr>
            <w:tcW w:w="0" w:type="auto"/>
            <w:shd w:val="clear" w:color="auto" w:fill="auto"/>
          </w:tcPr>
          <w:p w14:paraId="62F5438F" w14:textId="77777777" w:rsidR="000B3BF0" w:rsidRPr="00D40174" w:rsidRDefault="000B3BF0" w:rsidP="0069098F">
            <w:pPr>
              <w:pStyle w:val="bodytextreport"/>
              <w:rPr>
                <w:b/>
                <w:bCs/>
                <w:color w:val="243870"/>
                <w:sz w:val="22"/>
                <w:szCs w:val="22"/>
              </w:rPr>
            </w:pPr>
            <w:r w:rsidRPr="00D40174">
              <w:rPr>
                <w:b/>
                <w:bCs/>
                <w:color w:val="243870"/>
                <w:sz w:val="22"/>
                <w:szCs w:val="22"/>
              </w:rPr>
              <w:t>Signature:</w:t>
            </w:r>
          </w:p>
        </w:tc>
        <w:tc>
          <w:tcPr>
            <w:tcW w:w="3080" w:type="dxa"/>
            <w:shd w:val="clear" w:color="auto" w:fill="auto"/>
          </w:tcPr>
          <w:p w14:paraId="762DC200" w14:textId="77777777" w:rsidR="000B3BF0" w:rsidRPr="00D40174" w:rsidRDefault="000B3BF0" w:rsidP="0069098F">
            <w:pPr>
              <w:pStyle w:val="bodytextreport"/>
              <w:rPr>
                <w:b/>
                <w:bCs/>
                <w:color w:val="243870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54788045" w14:textId="77777777" w:rsidR="000B3BF0" w:rsidRPr="00D40174" w:rsidRDefault="000B3BF0" w:rsidP="0069098F">
            <w:pPr>
              <w:pStyle w:val="bodytextreport"/>
              <w:rPr>
                <w:b/>
                <w:bCs/>
                <w:color w:val="243870"/>
                <w:sz w:val="22"/>
                <w:szCs w:val="22"/>
              </w:rPr>
            </w:pPr>
            <w:r w:rsidRPr="00D40174">
              <w:rPr>
                <w:b/>
                <w:bCs/>
                <w:color w:val="243870"/>
                <w:sz w:val="22"/>
                <w:szCs w:val="22"/>
              </w:rPr>
              <w:t>Date:</w:t>
            </w:r>
          </w:p>
        </w:tc>
        <w:tc>
          <w:tcPr>
            <w:tcW w:w="1978" w:type="dxa"/>
            <w:shd w:val="clear" w:color="auto" w:fill="auto"/>
          </w:tcPr>
          <w:p w14:paraId="2DDDC417" w14:textId="77777777" w:rsidR="000B3BF0" w:rsidRPr="00D40174" w:rsidRDefault="000B3BF0" w:rsidP="0069098F">
            <w:pPr>
              <w:pStyle w:val="bodytextreport"/>
              <w:rPr>
                <w:b/>
                <w:bCs/>
                <w:color w:val="243870"/>
                <w:sz w:val="22"/>
                <w:szCs w:val="22"/>
              </w:rPr>
            </w:pPr>
          </w:p>
        </w:tc>
      </w:tr>
    </w:tbl>
    <w:p w14:paraId="50019F0A" w14:textId="77777777" w:rsidR="000B3BF0" w:rsidRPr="00AF20F0" w:rsidRDefault="000B3BF0" w:rsidP="000B3BF0">
      <w:pPr>
        <w:pStyle w:val="Heading3"/>
      </w:pPr>
      <w:r w:rsidRPr="0087748A">
        <w:t>Authorisation of Senior Manager</w:t>
      </w:r>
    </w:p>
    <w:tbl>
      <w:tblPr>
        <w:tblW w:w="850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304"/>
        <w:gridCol w:w="3936"/>
        <w:gridCol w:w="1276"/>
        <w:gridCol w:w="1984"/>
      </w:tblGrid>
      <w:tr w:rsidR="000B3BF0" w:rsidRPr="00D40174" w14:paraId="2D7603D6" w14:textId="77777777" w:rsidTr="001E7161">
        <w:trPr>
          <w:cantSplit/>
        </w:trPr>
        <w:tc>
          <w:tcPr>
            <w:tcW w:w="0" w:type="auto"/>
            <w:shd w:val="clear" w:color="auto" w:fill="auto"/>
          </w:tcPr>
          <w:p w14:paraId="693F240A" w14:textId="77777777" w:rsidR="000B3BF0" w:rsidRPr="00D40174" w:rsidRDefault="000B3BF0" w:rsidP="0069098F">
            <w:pPr>
              <w:pStyle w:val="bodytextreport"/>
              <w:rPr>
                <w:b/>
                <w:bCs/>
                <w:color w:val="243870"/>
                <w:sz w:val="22"/>
                <w:szCs w:val="22"/>
              </w:rPr>
            </w:pPr>
            <w:r w:rsidRPr="00D40174">
              <w:rPr>
                <w:b/>
                <w:bCs/>
                <w:color w:val="243870"/>
                <w:sz w:val="22"/>
                <w:szCs w:val="22"/>
              </w:rPr>
              <w:t>Name:</w:t>
            </w:r>
          </w:p>
        </w:tc>
        <w:tc>
          <w:tcPr>
            <w:tcW w:w="7196" w:type="dxa"/>
            <w:gridSpan w:val="3"/>
            <w:shd w:val="clear" w:color="auto" w:fill="auto"/>
          </w:tcPr>
          <w:p w14:paraId="36567291" w14:textId="77777777" w:rsidR="000B3BF0" w:rsidRPr="00D40174" w:rsidRDefault="000B3BF0" w:rsidP="0069098F">
            <w:pPr>
              <w:pStyle w:val="bodytextreport"/>
              <w:rPr>
                <w:b/>
                <w:bCs/>
                <w:color w:val="243870"/>
                <w:sz w:val="22"/>
                <w:szCs w:val="22"/>
              </w:rPr>
            </w:pPr>
          </w:p>
        </w:tc>
      </w:tr>
      <w:tr w:rsidR="000B3BF0" w:rsidRPr="00D40174" w14:paraId="49489293" w14:textId="77777777" w:rsidTr="001E7161">
        <w:trPr>
          <w:cantSplit/>
        </w:trPr>
        <w:tc>
          <w:tcPr>
            <w:tcW w:w="0" w:type="auto"/>
            <w:shd w:val="clear" w:color="auto" w:fill="auto"/>
          </w:tcPr>
          <w:p w14:paraId="237DF672" w14:textId="77777777" w:rsidR="000B3BF0" w:rsidRPr="00D40174" w:rsidRDefault="000B3BF0" w:rsidP="0069098F">
            <w:pPr>
              <w:pStyle w:val="bodytextreport"/>
              <w:rPr>
                <w:b/>
                <w:bCs/>
                <w:color w:val="243870"/>
                <w:sz w:val="22"/>
                <w:szCs w:val="22"/>
              </w:rPr>
            </w:pPr>
            <w:r w:rsidRPr="00D40174">
              <w:rPr>
                <w:b/>
                <w:bCs/>
                <w:color w:val="243870"/>
                <w:sz w:val="22"/>
                <w:szCs w:val="22"/>
              </w:rPr>
              <w:t>Title:</w:t>
            </w:r>
          </w:p>
        </w:tc>
        <w:tc>
          <w:tcPr>
            <w:tcW w:w="7196" w:type="dxa"/>
            <w:gridSpan w:val="3"/>
            <w:shd w:val="clear" w:color="auto" w:fill="auto"/>
          </w:tcPr>
          <w:p w14:paraId="326434C1" w14:textId="77777777" w:rsidR="000B3BF0" w:rsidRPr="00D40174" w:rsidRDefault="000B3BF0" w:rsidP="0069098F">
            <w:pPr>
              <w:pStyle w:val="bodytextreport"/>
              <w:rPr>
                <w:b/>
                <w:bCs/>
                <w:color w:val="243870"/>
                <w:sz w:val="22"/>
                <w:szCs w:val="22"/>
              </w:rPr>
            </w:pPr>
          </w:p>
        </w:tc>
      </w:tr>
      <w:tr w:rsidR="000B3BF0" w:rsidRPr="00D40174" w14:paraId="08796E1C" w14:textId="77777777" w:rsidTr="001E7161">
        <w:trPr>
          <w:cantSplit/>
        </w:trPr>
        <w:tc>
          <w:tcPr>
            <w:tcW w:w="0" w:type="auto"/>
            <w:shd w:val="clear" w:color="auto" w:fill="auto"/>
          </w:tcPr>
          <w:p w14:paraId="002BEFAB" w14:textId="77777777" w:rsidR="000B3BF0" w:rsidRPr="00D40174" w:rsidRDefault="000B3BF0" w:rsidP="0069098F">
            <w:pPr>
              <w:pStyle w:val="bodytextreport"/>
              <w:rPr>
                <w:b/>
                <w:bCs/>
                <w:color w:val="243870"/>
                <w:sz w:val="22"/>
                <w:szCs w:val="22"/>
              </w:rPr>
            </w:pPr>
            <w:r w:rsidRPr="00D40174">
              <w:rPr>
                <w:b/>
                <w:bCs/>
                <w:color w:val="243870"/>
                <w:sz w:val="22"/>
                <w:szCs w:val="22"/>
              </w:rPr>
              <w:t>Phone:</w:t>
            </w:r>
          </w:p>
        </w:tc>
        <w:tc>
          <w:tcPr>
            <w:tcW w:w="7196" w:type="dxa"/>
            <w:gridSpan w:val="3"/>
            <w:shd w:val="clear" w:color="auto" w:fill="auto"/>
          </w:tcPr>
          <w:p w14:paraId="30961391" w14:textId="77777777" w:rsidR="000B3BF0" w:rsidRPr="00D40174" w:rsidRDefault="000B3BF0" w:rsidP="0069098F">
            <w:pPr>
              <w:pStyle w:val="bodytextreport"/>
              <w:rPr>
                <w:b/>
                <w:bCs/>
                <w:color w:val="243870"/>
                <w:sz w:val="22"/>
                <w:szCs w:val="22"/>
              </w:rPr>
            </w:pPr>
          </w:p>
        </w:tc>
      </w:tr>
      <w:tr w:rsidR="000B3BF0" w:rsidRPr="00D40174" w14:paraId="4D4B1BE4" w14:textId="77777777" w:rsidTr="001E7161">
        <w:trPr>
          <w:cantSplit/>
        </w:trPr>
        <w:tc>
          <w:tcPr>
            <w:tcW w:w="0" w:type="auto"/>
            <w:shd w:val="clear" w:color="auto" w:fill="auto"/>
          </w:tcPr>
          <w:p w14:paraId="3581CE29" w14:textId="77777777" w:rsidR="000B3BF0" w:rsidRPr="00D40174" w:rsidRDefault="000B3BF0" w:rsidP="0069098F">
            <w:pPr>
              <w:pStyle w:val="bodytextreport"/>
              <w:rPr>
                <w:b/>
                <w:bCs/>
                <w:color w:val="243870"/>
                <w:sz w:val="22"/>
                <w:szCs w:val="22"/>
              </w:rPr>
            </w:pPr>
            <w:r w:rsidRPr="00D40174">
              <w:rPr>
                <w:b/>
                <w:bCs/>
                <w:color w:val="243870"/>
                <w:sz w:val="22"/>
                <w:szCs w:val="22"/>
              </w:rPr>
              <w:t>Email:</w:t>
            </w:r>
          </w:p>
        </w:tc>
        <w:tc>
          <w:tcPr>
            <w:tcW w:w="7196" w:type="dxa"/>
            <w:gridSpan w:val="3"/>
            <w:shd w:val="clear" w:color="auto" w:fill="auto"/>
          </w:tcPr>
          <w:p w14:paraId="4FCED841" w14:textId="77777777" w:rsidR="000B3BF0" w:rsidRPr="00D40174" w:rsidRDefault="000B3BF0" w:rsidP="0069098F">
            <w:pPr>
              <w:pStyle w:val="bodytextreport"/>
              <w:rPr>
                <w:b/>
                <w:bCs/>
                <w:color w:val="243870"/>
                <w:sz w:val="22"/>
                <w:szCs w:val="22"/>
              </w:rPr>
            </w:pPr>
          </w:p>
        </w:tc>
      </w:tr>
      <w:tr w:rsidR="000B3BF0" w:rsidRPr="00D40174" w14:paraId="7259D5DD" w14:textId="77777777" w:rsidTr="001E7161">
        <w:trPr>
          <w:cantSplit/>
        </w:trPr>
        <w:tc>
          <w:tcPr>
            <w:tcW w:w="0" w:type="auto"/>
            <w:shd w:val="clear" w:color="auto" w:fill="auto"/>
          </w:tcPr>
          <w:p w14:paraId="5579D158" w14:textId="77777777" w:rsidR="000B3BF0" w:rsidRPr="00D40174" w:rsidRDefault="000B3BF0" w:rsidP="0069098F">
            <w:pPr>
              <w:pStyle w:val="bodytextreport"/>
              <w:rPr>
                <w:b/>
                <w:bCs/>
                <w:color w:val="243870"/>
                <w:sz w:val="22"/>
                <w:szCs w:val="22"/>
              </w:rPr>
            </w:pPr>
            <w:r w:rsidRPr="00D40174">
              <w:rPr>
                <w:b/>
                <w:bCs/>
                <w:color w:val="243870"/>
                <w:sz w:val="22"/>
                <w:szCs w:val="22"/>
              </w:rPr>
              <w:t>Signature:</w:t>
            </w:r>
          </w:p>
        </w:tc>
        <w:tc>
          <w:tcPr>
            <w:tcW w:w="3936" w:type="dxa"/>
            <w:shd w:val="clear" w:color="auto" w:fill="auto"/>
          </w:tcPr>
          <w:p w14:paraId="3D60FCCD" w14:textId="77777777" w:rsidR="000B3BF0" w:rsidRPr="00D40174" w:rsidRDefault="000B3BF0" w:rsidP="0069098F">
            <w:pPr>
              <w:pStyle w:val="bodytextreport"/>
              <w:rPr>
                <w:b/>
                <w:bCs/>
                <w:color w:val="243870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4CCF2A86" w14:textId="77777777" w:rsidR="000B3BF0" w:rsidRPr="00D40174" w:rsidRDefault="000B3BF0" w:rsidP="0069098F">
            <w:pPr>
              <w:pStyle w:val="bodytextreport"/>
              <w:rPr>
                <w:b/>
                <w:bCs/>
                <w:color w:val="243870"/>
                <w:sz w:val="22"/>
                <w:szCs w:val="22"/>
              </w:rPr>
            </w:pPr>
            <w:r w:rsidRPr="00D40174">
              <w:rPr>
                <w:b/>
                <w:bCs/>
                <w:color w:val="243870"/>
                <w:sz w:val="22"/>
                <w:szCs w:val="22"/>
              </w:rPr>
              <w:t>Date:</w:t>
            </w:r>
          </w:p>
        </w:tc>
        <w:tc>
          <w:tcPr>
            <w:tcW w:w="1984" w:type="dxa"/>
            <w:shd w:val="clear" w:color="auto" w:fill="auto"/>
          </w:tcPr>
          <w:p w14:paraId="429F3FA8" w14:textId="77777777" w:rsidR="000B3BF0" w:rsidRPr="00D40174" w:rsidRDefault="000B3BF0" w:rsidP="0069098F">
            <w:pPr>
              <w:pStyle w:val="bodytextreport"/>
              <w:rPr>
                <w:b/>
                <w:bCs/>
                <w:color w:val="243870"/>
                <w:sz w:val="22"/>
                <w:szCs w:val="22"/>
              </w:rPr>
            </w:pPr>
          </w:p>
        </w:tc>
      </w:tr>
    </w:tbl>
    <w:p w14:paraId="7B6E6436" w14:textId="77777777" w:rsidR="000B3BF0" w:rsidRDefault="000B3BF0" w:rsidP="000B3BF0"/>
    <w:tbl>
      <w:tblPr>
        <w:tblW w:w="8505" w:type="dxa"/>
        <w:tblInd w:w="1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180"/>
        <w:gridCol w:w="2180"/>
        <w:gridCol w:w="2180"/>
        <w:gridCol w:w="1965"/>
      </w:tblGrid>
      <w:tr w:rsidR="000B3BF0" w14:paraId="44C3CD5B" w14:textId="77777777" w:rsidTr="0069098F">
        <w:tc>
          <w:tcPr>
            <w:tcW w:w="2180" w:type="dxa"/>
            <w:tcBorders>
              <w:left w:val="single" w:sz="4" w:space="0" w:color="BFBFBF"/>
              <w:bottom w:val="nil"/>
              <w:right w:val="nil"/>
            </w:tcBorders>
            <w:shd w:val="clear" w:color="auto" w:fill="018986"/>
          </w:tcPr>
          <w:p w14:paraId="55075F3B" w14:textId="77777777" w:rsidR="000B3BF0" w:rsidRPr="004A4AA6" w:rsidRDefault="000B3BF0" w:rsidP="0069098F">
            <w:pPr>
              <w:pStyle w:val="StylebodytextreportBoldWhite"/>
            </w:pPr>
            <w:r>
              <w:lastRenderedPageBreak/>
              <w:t>Date approved</w:t>
            </w:r>
          </w:p>
        </w:tc>
        <w:tc>
          <w:tcPr>
            <w:tcW w:w="2180" w:type="dxa"/>
            <w:shd w:val="clear" w:color="auto" w:fill="018986"/>
          </w:tcPr>
          <w:p w14:paraId="16DD3EC4" w14:textId="77777777" w:rsidR="000B3BF0" w:rsidRPr="004A4AA6" w:rsidRDefault="000B3BF0" w:rsidP="0069098F">
            <w:pPr>
              <w:pStyle w:val="StylebodytextreportBoldWhite"/>
            </w:pPr>
            <w:r>
              <w:t>Approved by</w:t>
            </w:r>
          </w:p>
        </w:tc>
        <w:tc>
          <w:tcPr>
            <w:tcW w:w="2180" w:type="dxa"/>
            <w:shd w:val="clear" w:color="auto" w:fill="018986"/>
          </w:tcPr>
          <w:p w14:paraId="40BDA0FF" w14:textId="77777777" w:rsidR="000B3BF0" w:rsidRPr="004A4AA6" w:rsidRDefault="000B3BF0" w:rsidP="0069098F">
            <w:pPr>
              <w:pStyle w:val="StylebodytextreportBoldWhite"/>
            </w:pPr>
            <w:r>
              <w:t>Date for review</w:t>
            </w:r>
          </w:p>
        </w:tc>
        <w:tc>
          <w:tcPr>
            <w:tcW w:w="1965" w:type="dxa"/>
            <w:shd w:val="clear" w:color="auto" w:fill="018986"/>
          </w:tcPr>
          <w:p w14:paraId="45D62E87" w14:textId="77777777" w:rsidR="000B3BF0" w:rsidRPr="004A4AA6" w:rsidRDefault="000B3BF0" w:rsidP="0069098F">
            <w:pPr>
              <w:pStyle w:val="StylebodytextreportBoldWhite"/>
            </w:pPr>
            <w:r>
              <w:t>Version</w:t>
            </w:r>
          </w:p>
        </w:tc>
      </w:tr>
      <w:tr w:rsidR="000B3BF0" w14:paraId="6C676024" w14:textId="77777777" w:rsidTr="0069098F">
        <w:tc>
          <w:tcPr>
            <w:tcW w:w="21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tl2br w:val="nil"/>
              <w:tr2bl w:val="nil"/>
            </w:tcBorders>
            <w:shd w:val="clear" w:color="auto" w:fill="FFFFFF"/>
          </w:tcPr>
          <w:p w14:paraId="26A9ED82" w14:textId="4D65404F" w:rsidR="000B3BF0" w:rsidRPr="004A4AA6" w:rsidRDefault="001C48A8" w:rsidP="0069098F">
            <w:pPr>
              <w:pStyle w:val="StylebodytextreportCustomColorRGB3656112"/>
            </w:pPr>
            <w:r>
              <w:t>7 January 2026</w:t>
            </w:r>
          </w:p>
        </w:tc>
        <w:tc>
          <w:tcPr>
            <w:tcW w:w="21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tl2br w:val="nil"/>
              <w:tr2bl w:val="nil"/>
            </w:tcBorders>
            <w:shd w:val="clear" w:color="auto" w:fill="auto"/>
          </w:tcPr>
          <w:p w14:paraId="600958B6" w14:textId="77777777" w:rsidR="000B3BF0" w:rsidRPr="004A4AA6" w:rsidRDefault="000B3BF0" w:rsidP="0069098F">
            <w:pPr>
              <w:pStyle w:val="StylebodytextreportCustomColorRGB3656112"/>
            </w:pPr>
            <w:r>
              <w:t>Manager Archive</w:t>
            </w:r>
          </w:p>
        </w:tc>
        <w:tc>
          <w:tcPr>
            <w:tcW w:w="21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tl2br w:val="nil"/>
              <w:tr2bl w:val="nil"/>
            </w:tcBorders>
            <w:shd w:val="clear" w:color="auto" w:fill="auto"/>
          </w:tcPr>
          <w:p w14:paraId="619D18B4" w14:textId="79BABAB7" w:rsidR="000B3BF0" w:rsidRPr="004A4AA6" w:rsidRDefault="001C48A8" w:rsidP="0069098F">
            <w:pPr>
              <w:pStyle w:val="StylebodytextreportCustomColorRGB3656112"/>
            </w:pPr>
            <w:r>
              <w:t>6 January 2028</w:t>
            </w:r>
          </w:p>
        </w:tc>
        <w:tc>
          <w:tcPr>
            <w:tcW w:w="196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tl2br w:val="nil"/>
              <w:tr2bl w:val="nil"/>
            </w:tcBorders>
            <w:shd w:val="clear" w:color="auto" w:fill="auto"/>
          </w:tcPr>
          <w:p w14:paraId="62C9A261" w14:textId="70EA320D" w:rsidR="000B3BF0" w:rsidRPr="004A4AA6" w:rsidRDefault="001C48A8" w:rsidP="0069098F">
            <w:pPr>
              <w:pStyle w:val="StylebodytextreportCustomColorRGB3656112"/>
            </w:pPr>
            <w:r>
              <w:t>Final</w:t>
            </w:r>
            <w:r w:rsidR="000B3BF0">
              <w:t xml:space="preserve"> v3.7</w:t>
            </w:r>
          </w:p>
        </w:tc>
      </w:tr>
    </w:tbl>
    <w:p w14:paraId="39A0DA8F" w14:textId="74415E60" w:rsidR="000B3BF0" w:rsidRPr="0087748A" w:rsidRDefault="000B3BF0" w:rsidP="000B3BF0">
      <w:r w:rsidRPr="0087748A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B083184" wp14:editId="2224AE59">
                <wp:simplePos x="0" y="0"/>
                <wp:positionH relativeFrom="column">
                  <wp:posOffset>1905</wp:posOffset>
                </wp:positionH>
                <wp:positionV relativeFrom="paragraph">
                  <wp:posOffset>263525</wp:posOffset>
                </wp:positionV>
                <wp:extent cx="5496560" cy="1956435"/>
                <wp:effectExtent l="5715" t="11430" r="12700" b="13335"/>
                <wp:wrapTopAndBottom/>
                <wp:docPr id="608474695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6560" cy="1956435"/>
                        </a:xfrm>
                        <a:prstGeom prst="rect">
                          <a:avLst/>
                        </a:prstGeom>
                        <a:solidFill>
                          <a:srgbClr val="DBE9E4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04F8B" w14:textId="77777777" w:rsidR="000B3BF0" w:rsidRPr="0053369C" w:rsidRDefault="000B3BF0" w:rsidP="000B3BF0">
                            <w:pPr>
                              <w:pStyle w:val="BoxHeading"/>
                            </w:pPr>
                            <w:r w:rsidRPr="0053369C">
                              <w:t>Need further assistance?</w:t>
                            </w:r>
                          </w:p>
                          <w:p w14:paraId="2DD88959" w14:textId="77777777" w:rsidR="000B3BF0" w:rsidRDefault="000B3BF0" w:rsidP="000B3BF0">
                            <w:r>
                              <w:rPr>
                                <w:b/>
                              </w:rPr>
                              <w:t>Contact Archival Services</w:t>
                            </w:r>
                            <w:r w:rsidRPr="001A19FE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br/>
                            </w:r>
                            <w:r>
                              <w:t>115 Cavan Road, Gepps Cross SA 5094</w:t>
                            </w:r>
                            <w:r>
                              <w:br/>
                            </w:r>
                            <w:r w:rsidRPr="001A19FE">
                              <w:rPr>
                                <w:b/>
                              </w:rPr>
                              <w:t xml:space="preserve">Tel </w:t>
                            </w:r>
                            <w:r>
                              <w:t>(+61 8) 7322 7077</w:t>
                            </w:r>
                          </w:p>
                          <w:p w14:paraId="6719ECED" w14:textId="77777777" w:rsidR="000B3BF0" w:rsidRDefault="000B3BF0" w:rsidP="000B3BF0">
                            <w:r w:rsidRPr="00AF20F0">
                              <w:rPr>
                                <w:b/>
                              </w:rPr>
                              <w:t xml:space="preserve">Email </w:t>
                            </w:r>
                            <w:hyperlink r:id="rId11" w:history="1">
                              <w:r w:rsidRPr="00DE624F">
                                <w:rPr>
                                  <w:rStyle w:val="Hyperlink"/>
                                </w:rPr>
                                <w:t>srsaArchivalServices@sa.gov.au</w:t>
                              </w:r>
                            </w:hyperlink>
                            <w:r>
                              <w:t xml:space="preserve"> </w:t>
                            </w:r>
                            <w:r>
                              <w:br/>
                            </w:r>
                            <w:r w:rsidRPr="001A19FE">
                              <w:rPr>
                                <w:b/>
                              </w:rPr>
                              <w:t>Web</w:t>
                            </w:r>
                            <w:r>
                              <w:t xml:space="preserve"> </w:t>
                            </w:r>
                            <w:hyperlink r:id="rId12" w:history="1">
                              <w:r w:rsidRPr="0064260E">
                                <w:rPr>
                                  <w:rStyle w:val="Hyperlink"/>
                                </w:rPr>
                                <w:t>www.archives.sa.gov.au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78000" tIns="144000" rIns="378000" bIns="28800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08318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.15pt;margin-top:20.75pt;width:432.8pt;height:154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" fillcolor="#dbe9e4" strokecolor="white" strokeweight="0">
                <v:textbox style="mso-fit-shape-to-text:t" inset="10.5mm,4mm,10.5mm,8mm">
                  <w:txbxContent>
                    <w:p w14:paraId="74604F8B" w14:textId="77777777" w:rsidR="000B3BF0" w:rsidRPr="0053369C" w:rsidRDefault="000B3BF0" w:rsidP="000B3BF0">
                      <w:pPr>
                        <w:pStyle w:val="BoxHeading"/>
                      </w:pPr>
                      <w:r w:rsidRPr="0053369C">
                        <w:t>Need further assistance?</w:t>
                      </w:r>
                    </w:p>
                    <w:p w14:paraId="2DD88959" w14:textId="77777777" w:rsidR="000B3BF0" w:rsidRDefault="000B3BF0" w:rsidP="000B3BF0">
                      <w:r>
                        <w:rPr>
                          <w:b/>
                        </w:rPr>
                        <w:t>Contact Archival Services</w:t>
                      </w:r>
                      <w:r w:rsidRPr="001A19FE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br/>
                      </w:r>
                      <w:r>
                        <w:t>115 Cavan Road, Gepps Cross SA 5094</w:t>
                      </w:r>
                      <w:r>
                        <w:br/>
                      </w:r>
                      <w:r w:rsidRPr="001A19FE">
                        <w:rPr>
                          <w:b/>
                        </w:rPr>
                        <w:t xml:space="preserve">Tel </w:t>
                      </w:r>
                      <w:r>
                        <w:t>(+61 8) 7322 7077</w:t>
                      </w:r>
                    </w:p>
                    <w:p w14:paraId="6719ECED" w14:textId="77777777" w:rsidR="000B3BF0" w:rsidRDefault="000B3BF0" w:rsidP="000B3BF0">
                      <w:r w:rsidRPr="00AF20F0">
                        <w:rPr>
                          <w:b/>
                        </w:rPr>
                        <w:t xml:space="preserve">Email </w:t>
                      </w:r>
                      <w:hyperlink r:id="rId16" w:history="1">
                        <w:r w:rsidRPr="00DE624F">
                          <w:rPr>
                            <w:rStyle w:val="Hyperlink"/>
                          </w:rPr>
                          <w:t>srsaArchivalServices@sa.gov.au</w:t>
                        </w:r>
                      </w:hyperlink>
                      <w:r>
                        <w:t xml:space="preserve"> </w:t>
                      </w:r>
                      <w:r>
                        <w:br/>
                      </w:r>
                      <w:r w:rsidRPr="001A19FE">
                        <w:rPr>
                          <w:b/>
                        </w:rPr>
                        <w:t>Web</w:t>
                      </w:r>
                      <w:r>
                        <w:t xml:space="preserve"> </w:t>
                      </w:r>
                      <w:hyperlink r:id="rId17" w:history="1">
                        <w:r w:rsidRPr="0064260E">
                          <w:rPr>
                            <w:rStyle w:val="Hyperlink"/>
                          </w:rPr>
                          <w:t>www.archives.sa.gov.au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5F7DB505" w14:textId="77777777" w:rsidR="003F1E7D" w:rsidRPr="003F1E7D" w:rsidRDefault="003F1E7D" w:rsidP="003F1E7D"/>
    <w:sectPr w:rsidR="003F1E7D" w:rsidRPr="003F1E7D" w:rsidSect="0027146F">
      <w:headerReference w:type="even" r:id="rId18"/>
      <w:footerReference w:type="even" r:id="rId19"/>
      <w:footerReference w:type="default" r:id="rId20"/>
      <w:headerReference w:type="first" r:id="rId21"/>
      <w:footerReference w:type="first" r:id="rId22"/>
      <w:pgSz w:w="11906" w:h="16838" w:code="9"/>
      <w:pgMar w:top="1843" w:right="1701" w:bottom="1701" w:left="1701" w:header="0" w:footer="23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A7F4E8" w14:textId="77777777" w:rsidR="00430F3D" w:rsidRDefault="00430F3D" w:rsidP="00065F15">
      <w:r>
        <w:separator/>
      </w:r>
    </w:p>
    <w:p w14:paraId="4D6B2FEA" w14:textId="77777777" w:rsidR="00430F3D" w:rsidRDefault="00430F3D" w:rsidP="00065F15"/>
  </w:endnote>
  <w:endnote w:type="continuationSeparator" w:id="0">
    <w:p w14:paraId="1226D6C9" w14:textId="77777777" w:rsidR="00430F3D" w:rsidRDefault="00430F3D" w:rsidP="00065F15">
      <w:r>
        <w:continuationSeparator/>
      </w:r>
    </w:p>
    <w:p w14:paraId="770A9CEE" w14:textId="77777777" w:rsidR="00430F3D" w:rsidRDefault="00430F3D" w:rsidP="00065F1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Std Lt">
    <w:altName w:val="Malgun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elvetica 45 Light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elvetica 65 Medium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8F00F" w14:textId="77777777" w:rsidR="00982232" w:rsidRDefault="00982232" w:rsidP="00065F15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5DE3895" w14:textId="77777777" w:rsidR="00982232" w:rsidRDefault="00982232" w:rsidP="00065F15">
    <w:pPr>
      <w:pStyle w:val="Footer"/>
    </w:pPr>
  </w:p>
  <w:p w14:paraId="292D6A65" w14:textId="77777777" w:rsidR="00982232" w:rsidRDefault="00982232" w:rsidP="00065F1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65BFB" w14:textId="77777777" w:rsidR="004643DA" w:rsidRDefault="004643DA" w:rsidP="004643DA">
    <w:pPr>
      <w:pStyle w:val="Footer"/>
      <w:jc w:val="center"/>
      <w:rPr>
        <w:b/>
        <w:bCs/>
        <w:color w:val="FF0000"/>
        <w:sz w:val="24"/>
        <w:szCs w:val="24"/>
      </w:rPr>
    </w:pPr>
    <w:r>
      <w:rPr>
        <w:b/>
        <w:bCs/>
        <w:color w:val="FF0000"/>
        <w:sz w:val="24"/>
        <w:szCs w:val="24"/>
      </w:rPr>
      <w:t>OFFICIAL</w:t>
    </w:r>
  </w:p>
  <w:p w14:paraId="026F4ED4" w14:textId="49023229" w:rsidR="00065F15" w:rsidRPr="005A1179" w:rsidRDefault="00065F15" w:rsidP="005A1179">
    <w:pPr>
      <w:pStyle w:val="Footer"/>
      <w:rPr>
        <w:sz w:val="16"/>
      </w:rPr>
    </w:pPr>
    <w:r w:rsidRPr="005A1179">
      <w:rPr>
        <w:sz w:val="16"/>
      </w:rPr>
      <w:t xml:space="preserve">Page </w:t>
    </w:r>
    <w:r w:rsidR="00F16E9F">
      <w:rPr>
        <w:sz w:val="16"/>
      </w:rPr>
      <w:fldChar w:fldCharType="begin"/>
    </w:r>
    <w:r w:rsidR="00F16E9F">
      <w:rPr>
        <w:sz w:val="16"/>
      </w:rPr>
      <w:instrText xml:space="preserve"> PAGE  \* Arabic  \* MERGEFORMAT </w:instrText>
    </w:r>
    <w:r w:rsidR="00F16E9F">
      <w:rPr>
        <w:sz w:val="16"/>
      </w:rPr>
      <w:fldChar w:fldCharType="separate"/>
    </w:r>
    <w:r w:rsidR="00876E28">
      <w:rPr>
        <w:noProof/>
        <w:sz w:val="16"/>
      </w:rPr>
      <w:t>2</w:t>
    </w:r>
    <w:r w:rsidR="00F16E9F">
      <w:rPr>
        <w:sz w:val="16"/>
      </w:rPr>
      <w:fldChar w:fldCharType="end"/>
    </w:r>
  </w:p>
  <w:p w14:paraId="5E72EE07" w14:textId="77777777" w:rsidR="00982232" w:rsidRPr="00065F15" w:rsidRDefault="00982232" w:rsidP="00065F15">
    <w:pPr>
      <w:pStyle w:val="Footer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45DB2" w14:textId="77777777" w:rsidR="004643DA" w:rsidRDefault="004643DA" w:rsidP="004643DA">
    <w:pPr>
      <w:pStyle w:val="Footer"/>
      <w:jc w:val="center"/>
      <w:rPr>
        <w:b/>
        <w:bCs/>
        <w:color w:val="FF0000"/>
        <w:sz w:val="24"/>
        <w:szCs w:val="24"/>
      </w:rPr>
    </w:pPr>
    <w:r>
      <w:rPr>
        <w:b/>
        <w:bCs/>
        <w:color w:val="FF0000"/>
        <w:sz w:val="24"/>
        <w:szCs w:val="24"/>
      </w:rPr>
      <w:t>OFFICIAL</w:t>
    </w:r>
  </w:p>
  <w:p w14:paraId="63BA335B" w14:textId="32DCA2BB" w:rsidR="00B917A1" w:rsidRPr="005A1179" w:rsidRDefault="000F100A" w:rsidP="00B917A1">
    <w:pPr>
      <w:pStyle w:val="Footer"/>
      <w:rPr>
        <w:sz w:val="16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4E48DC8D" wp14:editId="5C41E1E4">
          <wp:simplePos x="0" y="0"/>
          <wp:positionH relativeFrom="column">
            <wp:posOffset>3174365</wp:posOffset>
          </wp:positionH>
          <wp:positionV relativeFrom="paragraph">
            <wp:posOffset>-14605</wp:posOffset>
          </wp:positionV>
          <wp:extent cx="2446020" cy="629285"/>
          <wp:effectExtent l="0" t="0" r="0" b="0"/>
          <wp:wrapNone/>
          <wp:docPr id="23" name="Picture 23" descr="CMYK_horizontal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CMYK_horizontal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602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17A1" w:rsidRPr="005A1179">
      <w:rPr>
        <w:sz w:val="16"/>
      </w:rPr>
      <w:t xml:space="preserve">Page </w:t>
    </w:r>
    <w:r w:rsidR="00CD10EA">
      <w:rPr>
        <w:sz w:val="16"/>
      </w:rPr>
      <w:fldChar w:fldCharType="begin"/>
    </w:r>
    <w:r w:rsidR="00CD10EA">
      <w:rPr>
        <w:sz w:val="16"/>
      </w:rPr>
      <w:instrText xml:space="preserve"> PAGE  \* Arabic  \* MERGEFORMAT </w:instrText>
    </w:r>
    <w:r w:rsidR="00CD10EA">
      <w:rPr>
        <w:sz w:val="16"/>
      </w:rPr>
      <w:fldChar w:fldCharType="separate"/>
    </w:r>
    <w:r w:rsidR="00876E28">
      <w:rPr>
        <w:noProof/>
        <w:sz w:val="16"/>
      </w:rPr>
      <w:t>1</w:t>
    </w:r>
    <w:r w:rsidR="00CD10EA">
      <w:rPr>
        <w:sz w:val="16"/>
      </w:rPr>
      <w:fldChar w:fldCharType="end"/>
    </w:r>
  </w:p>
  <w:p w14:paraId="79510D09" w14:textId="77777777" w:rsidR="00B917A1" w:rsidRDefault="00B917A1" w:rsidP="00B917A1">
    <w:pPr>
      <w:pStyle w:val="Footer"/>
      <w:jc w:val="right"/>
    </w:pPr>
  </w:p>
  <w:p w14:paraId="356E1073" w14:textId="77777777" w:rsidR="00065F15" w:rsidRPr="00B917A1" w:rsidRDefault="00065F15" w:rsidP="00B917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7E8BFB" w14:textId="77777777" w:rsidR="00430F3D" w:rsidRDefault="00430F3D" w:rsidP="00065F15">
      <w:r>
        <w:separator/>
      </w:r>
    </w:p>
    <w:p w14:paraId="67CCF68C" w14:textId="77777777" w:rsidR="00430F3D" w:rsidRDefault="00430F3D" w:rsidP="00065F15"/>
  </w:footnote>
  <w:footnote w:type="continuationSeparator" w:id="0">
    <w:p w14:paraId="57CB0AD1" w14:textId="77777777" w:rsidR="00430F3D" w:rsidRDefault="00430F3D" w:rsidP="00065F15">
      <w:r>
        <w:continuationSeparator/>
      </w:r>
    </w:p>
    <w:p w14:paraId="236AEB24" w14:textId="77777777" w:rsidR="00430F3D" w:rsidRDefault="00430F3D" w:rsidP="00065F1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BBF278" w14:textId="22A2F353" w:rsidR="00186C44" w:rsidRDefault="00DD0ECC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05D7FFB" wp14:editId="27A981C2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8415" b="8890"/>
              <wp:wrapSquare wrapText="bothSides"/>
              <wp:docPr id="3" name="Text Box 3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F662AF" w14:textId="0034A720" w:rsidR="00DD0ECC" w:rsidRPr="00DD0ECC" w:rsidRDefault="00DD0ECC">
                          <w:pPr>
                            <w:rPr>
                              <w:rFonts w:eastAsia="Arial" w:cs="Arial"/>
                              <w:color w:val="A80000"/>
                              <w:sz w:val="24"/>
                              <w:szCs w:val="24"/>
                            </w:rPr>
                          </w:pPr>
                          <w:r w:rsidRPr="00DD0ECC">
                            <w:rPr>
                              <w:rFonts w:eastAsia="Arial" w:cs="Arial"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5D7FF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.05pt;width:34.95pt;height:34.95pt;z-index:251660288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83GAAIAABA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" filled="f" stroked="f">
              <v:textbox style="mso-fit-shape-to-text:t" inset="0,0,0,0">
                <w:txbxContent>
                  <w:p w14:paraId="4DF662AF" w14:textId="0034A720" w:rsidR="00DD0ECC" w:rsidRPr="00DD0ECC" w:rsidRDefault="00DD0ECC">
                    <w:pPr>
                      <w:rPr>
                        <w:rFonts w:eastAsia="Arial" w:cs="Arial"/>
                        <w:color w:val="A80000"/>
                        <w:sz w:val="24"/>
                        <w:szCs w:val="24"/>
                      </w:rPr>
                    </w:pPr>
                    <w:r w:rsidRPr="00DD0ECC">
                      <w:rPr>
                        <w:rFonts w:eastAsia="Arial" w:cs="Arial"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ED6957" w14:textId="4624D9B3" w:rsidR="00982232" w:rsidRDefault="000F100A" w:rsidP="00065F1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C70AA7D" wp14:editId="0EC0882A">
          <wp:simplePos x="0" y="0"/>
          <wp:positionH relativeFrom="column">
            <wp:posOffset>-1075055</wp:posOffset>
          </wp:positionH>
          <wp:positionV relativeFrom="paragraph">
            <wp:posOffset>0</wp:posOffset>
          </wp:positionV>
          <wp:extent cx="7802880" cy="2085340"/>
          <wp:effectExtent l="0" t="0" r="0" b="0"/>
          <wp:wrapNone/>
          <wp:docPr id="28" name="Picture 28" descr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2880" cy="2085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9EEFBB6" w14:textId="77777777" w:rsidR="00982232" w:rsidRDefault="00982232" w:rsidP="00065F1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DD8133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72287D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084A42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F16E34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E7AC1A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8CC8A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FB0C8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D4A4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50055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8DE65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F688E"/>
    <w:multiLevelType w:val="hybridMultilevel"/>
    <w:tmpl w:val="958ED9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E222AE"/>
    <w:multiLevelType w:val="hybridMultilevel"/>
    <w:tmpl w:val="2E8AD07C"/>
    <w:lvl w:ilvl="0" w:tplc="34864FFE">
      <w:start w:val="1"/>
      <w:numFmt w:val="bullet"/>
      <w:lvlRestart w:val="0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DD2262"/>
    <w:multiLevelType w:val="hybridMultilevel"/>
    <w:tmpl w:val="71D6B53E"/>
    <w:lvl w:ilvl="0" w:tplc="0C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3D5CF7"/>
    <w:multiLevelType w:val="hybridMultilevel"/>
    <w:tmpl w:val="6CB61562"/>
    <w:lvl w:ilvl="0" w:tplc="81B464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C80783"/>
    <w:multiLevelType w:val="hybridMultilevel"/>
    <w:tmpl w:val="CD189A16"/>
    <w:lvl w:ilvl="0" w:tplc="42E4B534">
      <w:start w:val="1"/>
      <w:numFmt w:val="decimal"/>
      <w:lvlRestart w:val="0"/>
      <w:lvlText w:val="%1."/>
      <w:lvlJc w:val="left"/>
      <w:pPr>
        <w:tabs>
          <w:tab w:val="num" w:pos="567"/>
        </w:tabs>
        <w:ind w:left="567" w:hanging="567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2237A3F"/>
    <w:multiLevelType w:val="multilevel"/>
    <w:tmpl w:val="0832BF7A"/>
    <w:lvl w:ilvl="0">
      <w:start w:val="1"/>
      <w:numFmt w:val="bullet"/>
      <w:lvlRestart w:val="0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58672C"/>
    <w:multiLevelType w:val="hybridMultilevel"/>
    <w:tmpl w:val="B5224B7E"/>
    <w:lvl w:ilvl="0" w:tplc="34864FFE">
      <w:start w:val="1"/>
      <w:numFmt w:val="bullet"/>
      <w:lvlRestart w:val="0"/>
      <w:lvlText w:val=""/>
      <w:lvlJc w:val="left"/>
      <w:pPr>
        <w:tabs>
          <w:tab w:val="num" w:pos="1021"/>
        </w:tabs>
        <w:ind w:left="1021" w:hanging="56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17" w15:restartNumberingAfterBreak="0">
    <w:nsid w:val="55334B4D"/>
    <w:multiLevelType w:val="hybridMultilevel"/>
    <w:tmpl w:val="0832BF7A"/>
    <w:lvl w:ilvl="0" w:tplc="34864FFE">
      <w:start w:val="1"/>
      <w:numFmt w:val="bullet"/>
      <w:lvlRestart w:val="0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82180B"/>
    <w:multiLevelType w:val="hybridMultilevel"/>
    <w:tmpl w:val="8F5A1682"/>
    <w:lvl w:ilvl="0" w:tplc="BB16D86E">
      <w:start w:val="1"/>
      <w:numFmt w:val="bullet"/>
      <w:lvlText w:val="»"/>
      <w:lvlJc w:val="left"/>
      <w:pPr>
        <w:ind w:left="644" w:hanging="360"/>
      </w:pPr>
      <w:rPr>
        <w:rFonts w:ascii="HelveticaNeueLT Std Lt" w:hAnsi="HelveticaNeueLT Std Lt" w:hint="default"/>
        <w:b w:val="0"/>
        <w:i w:val="0"/>
        <w:color w:val="018986"/>
        <w:sz w:val="24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664528A9"/>
    <w:multiLevelType w:val="hybridMultilevel"/>
    <w:tmpl w:val="95B49406"/>
    <w:lvl w:ilvl="0" w:tplc="42E4B534">
      <w:start w:val="1"/>
      <w:numFmt w:val="decimal"/>
      <w:lvlRestart w:val="0"/>
      <w:lvlText w:val="%1."/>
      <w:lvlJc w:val="left"/>
      <w:pPr>
        <w:tabs>
          <w:tab w:val="num" w:pos="567"/>
        </w:tabs>
        <w:ind w:left="567" w:hanging="567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79E61E6"/>
    <w:multiLevelType w:val="hybridMultilevel"/>
    <w:tmpl w:val="1338A36A"/>
    <w:lvl w:ilvl="0" w:tplc="18BADD06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  <w:b w:val="0"/>
        <w:i w:val="0"/>
        <w:color w:val="243870"/>
        <w:sz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3E6465"/>
    <w:multiLevelType w:val="hybridMultilevel"/>
    <w:tmpl w:val="9A32209E"/>
    <w:lvl w:ilvl="0" w:tplc="D2B8610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b/>
        <w:i w:val="0"/>
        <w:color w:val="FF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9091262">
    <w:abstractNumId w:val="19"/>
  </w:num>
  <w:num w:numId="2" w16cid:durableId="533470149">
    <w:abstractNumId w:val="17"/>
  </w:num>
  <w:num w:numId="3" w16cid:durableId="1136876183">
    <w:abstractNumId w:val="15"/>
  </w:num>
  <w:num w:numId="4" w16cid:durableId="1604533880">
    <w:abstractNumId w:val="12"/>
  </w:num>
  <w:num w:numId="5" w16cid:durableId="2026401136">
    <w:abstractNumId w:val="14"/>
  </w:num>
  <w:num w:numId="6" w16cid:durableId="575097038">
    <w:abstractNumId w:val="16"/>
  </w:num>
  <w:num w:numId="7" w16cid:durableId="1164056107">
    <w:abstractNumId w:val="11"/>
  </w:num>
  <w:num w:numId="8" w16cid:durableId="899903312">
    <w:abstractNumId w:val="10"/>
  </w:num>
  <w:num w:numId="9" w16cid:durableId="721365938">
    <w:abstractNumId w:val="13"/>
  </w:num>
  <w:num w:numId="10" w16cid:durableId="402333683">
    <w:abstractNumId w:val="21"/>
  </w:num>
  <w:num w:numId="11" w16cid:durableId="982124583">
    <w:abstractNumId w:val="20"/>
  </w:num>
  <w:num w:numId="12" w16cid:durableId="1794136130">
    <w:abstractNumId w:val="18"/>
  </w:num>
  <w:num w:numId="13" w16cid:durableId="73281400">
    <w:abstractNumId w:val="9"/>
  </w:num>
  <w:num w:numId="14" w16cid:durableId="1593706026">
    <w:abstractNumId w:val="7"/>
  </w:num>
  <w:num w:numId="15" w16cid:durableId="2132480241">
    <w:abstractNumId w:val="6"/>
  </w:num>
  <w:num w:numId="16" w16cid:durableId="1897350901">
    <w:abstractNumId w:val="5"/>
  </w:num>
  <w:num w:numId="17" w16cid:durableId="1882086378">
    <w:abstractNumId w:val="4"/>
  </w:num>
  <w:num w:numId="18" w16cid:durableId="1418593230">
    <w:abstractNumId w:val="8"/>
  </w:num>
  <w:num w:numId="19" w16cid:durableId="1902789437">
    <w:abstractNumId w:val="3"/>
  </w:num>
  <w:num w:numId="20" w16cid:durableId="1183934579">
    <w:abstractNumId w:val="2"/>
  </w:num>
  <w:num w:numId="21" w16cid:durableId="584145150">
    <w:abstractNumId w:val="1"/>
  </w:num>
  <w:num w:numId="22" w16cid:durableId="12757898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71"/>
  <w:displayVerticalDrawingGridEvery w:val="2"/>
  <w:noPunctuationKerning/>
  <w:characterSpacingControl w:val="doNotCompress"/>
  <w:hdrShapeDefaults>
    <o:shapedefaults v:ext="edit" spidmax="2050">
      <o:colormru v:ext="edit" colors="#bce2d7,#cde9e1,white,#dbe9e4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6E28"/>
    <w:rsid w:val="00004A43"/>
    <w:rsid w:val="00004A58"/>
    <w:rsid w:val="00017925"/>
    <w:rsid w:val="0002070D"/>
    <w:rsid w:val="00021C7D"/>
    <w:rsid w:val="00027FDF"/>
    <w:rsid w:val="0003271F"/>
    <w:rsid w:val="0003678C"/>
    <w:rsid w:val="00040AED"/>
    <w:rsid w:val="000445A0"/>
    <w:rsid w:val="00055A8C"/>
    <w:rsid w:val="0005713E"/>
    <w:rsid w:val="00065F15"/>
    <w:rsid w:val="000729AE"/>
    <w:rsid w:val="00075E9C"/>
    <w:rsid w:val="0009310D"/>
    <w:rsid w:val="00097BF1"/>
    <w:rsid w:val="000A0AD2"/>
    <w:rsid w:val="000A19A8"/>
    <w:rsid w:val="000A6588"/>
    <w:rsid w:val="000A6E05"/>
    <w:rsid w:val="000A748A"/>
    <w:rsid w:val="000A7BE3"/>
    <w:rsid w:val="000B3BF0"/>
    <w:rsid w:val="000C546F"/>
    <w:rsid w:val="000D66C6"/>
    <w:rsid w:val="000D6791"/>
    <w:rsid w:val="000D7FFD"/>
    <w:rsid w:val="000E1329"/>
    <w:rsid w:val="000F0722"/>
    <w:rsid w:val="000F0FD0"/>
    <w:rsid w:val="000F100A"/>
    <w:rsid w:val="000F2F19"/>
    <w:rsid w:val="0010292F"/>
    <w:rsid w:val="0011042D"/>
    <w:rsid w:val="00110F1A"/>
    <w:rsid w:val="0011322C"/>
    <w:rsid w:val="0012034B"/>
    <w:rsid w:val="00121A07"/>
    <w:rsid w:val="00124573"/>
    <w:rsid w:val="00127535"/>
    <w:rsid w:val="00140E23"/>
    <w:rsid w:val="00142669"/>
    <w:rsid w:val="0016072A"/>
    <w:rsid w:val="00182330"/>
    <w:rsid w:val="00182FE8"/>
    <w:rsid w:val="0018377C"/>
    <w:rsid w:val="00184A73"/>
    <w:rsid w:val="00186C44"/>
    <w:rsid w:val="00187D8D"/>
    <w:rsid w:val="001A19FE"/>
    <w:rsid w:val="001C48A8"/>
    <w:rsid w:val="001C4D72"/>
    <w:rsid w:val="001C774E"/>
    <w:rsid w:val="001D1D56"/>
    <w:rsid w:val="001E0474"/>
    <w:rsid w:val="001E4E61"/>
    <w:rsid w:val="001E61B8"/>
    <w:rsid w:val="001E7161"/>
    <w:rsid w:val="002039A0"/>
    <w:rsid w:val="0020526D"/>
    <w:rsid w:val="00217C29"/>
    <w:rsid w:val="00220EF7"/>
    <w:rsid w:val="00222248"/>
    <w:rsid w:val="00222504"/>
    <w:rsid w:val="0022391E"/>
    <w:rsid w:val="00223A4F"/>
    <w:rsid w:val="002252B5"/>
    <w:rsid w:val="00235C6E"/>
    <w:rsid w:val="002472FE"/>
    <w:rsid w:val="00252B9A"/>
    <w:rsid w:val="00260606"/>
    <w:rsid w:val="002626D9"/>
    <w:rsid w:val="0026346D"/>
    <w:rsid w:val="0027146F"/>
    <w:rsid w:val="00271CAD"/>
    <w:rsid w:val="00282D62"/>
    <w:rsid w:val="00291BBF"/>
    <w:rsid w:val="00292C5C"/>
    <w:rsid w:val="002A6A11"/>
    <w:rsid w:val="002B0D75"/>
    <w:rsid w:val="002C3AE1"/>
    <w:rsid w:val="002C66CB"/>
    <w:rsid w:val="002D0C39"/>
    <w:rsid w:val="002D39C9"/>
    <w:rsid w:val="002E0FF3"/>
    <w:rsid w:val="002E3F92"/>
    <w:rsid w:val="002F19E2"/>
    <w:rsid w:val="002F5B6B"/>
    <w:rsid w:val="002F5D9E"/>
    <w:rsid w:val="00301A2B"/>
    <w:rsid w:val="00301C16"/>
    <w:rsid w:val="00303684"/>
    <w:rsid w:val="00304036"/>
    <w:rsid w:val="00304851"/>
    <w:rsid w:val="003115E6"/>
    <w:rsid w:val="00321646"/>
    <w:rsid w:val="003253F6"/>
    <w:rsid w:val="0033127D"/>
    <w:rsid w:val="00332CCC"/>
    <w:rsid w:val="003331EE"/>
    <w:rsid w:val="00336CD9"/>
    <w:rsid w:val="00346ECE"/>
    <w:rsid w:val="00356327"/>
    <w:rsid w:val="00367423"/>
    <w:rsid w:val="00381605"/>
    <w:rsid w:val="003877CC"/>
    <w:rsid w:val="003A3E7D"/>
    <w:rsid w:val="003B2D11"/>
    <w:rsid w:val="003C1889"/>
    <w:rsid w:val="003D1484"/>
    <w:rsid w:val="003D30CD"/>
    <w:rsid w:val="003D4F6B"/>
    <w:rsid w:val="003E1345"/>
    <w:rsid w:val="003E1DCB"/>
    <w:rsid w:val="003F1E7D"/>
    <w:rsid w:val="00411F37"/>
    <w:rsid w:val="00417E6A"/>
    <w:rsid w:val="00423334"/>
    <w:rsid w:val="00430F3D"/>
    <w:rsid w:val="00434550"/>
    <w:rsid w:val="004408CA"/>
    <w:rsid w:val="00440E5B"/>
    <w:rsid w:val="00454067"/>
    <w:rsid w:val="00454549"/>
    <w:rsid w:val="00454C5B"/>
    <w:rsid w:val="004579A1"/>
    <w:rsid w:val="004643DA"/>
    <w:rsid w:val="00466A59"/>
    <w:rsid w:val="00467A18"/>
    <w:rsid w:val="00470F70"/>
    <w:rsid w:val="00475231"/>
    <w:rsid w:val="004767E9"/>
    <w:rsid w:val="00477292"/>
    <w:rsid w:val="004800CC"/>
    <w:rsid w:val="00481CE9"/>
    <w:rsid w:val="004869B3"/>
    <w:rsid w:val="00487F98"/>
    <w:rsid w:val="004961A8"/>
    <w:rsid w:val="004967C7"/>
    <w:rsid w:val="00497886"/>
    <w:rsid w:val="004A4AA6"/>
    <w:rsid w:val="004A56F4"/>
    <w:rsid w:val="004A6032"/>
    <w:rsid w:val="004B0B6E"/>
    <w:rsid w:val="004B267B"/>
    <w:rsid w:val="004B55C9"/>
    <w:rsid w:val="004E0FC1"/>
    <w:rsid w:val="004E2187"/>
    <w:rsid w:val="004E6ACE"/>
    <w:rsid w:val="004F03B4"/>
    <w:rsid w:val="004F248F"/>
    <w:rsid w:val="004F63D0"/>
    <w:rsid w:val="004F7E53"/>
    <w:rsid w:val="00504413"/>
    <w:rsid w:val="00506FA0"/>
    <w:rsid w:val="005111F2"/>
    <w:rsid w:val="005125E1"/>
    <w:rsid w:val="00525FD2"/>
    <w:rsid w:val="0053369C"/>
    <w:rsid w:val="005366A0"/>
    <w:rsid w:val="00547633"/>
    <w:rsid w:val="0057345B"/>
    <w:rsid w:val="00573FA5"/>
    <w:rsid w:val="00577D36"/>
    <w:rsid w:val="00580C62"/>
    <w:rsid w:val="00585950"/>
    <w:rsid w:val="00585F1A"/>
    <w:rsid w:val="0058635A"/>
    <w:rsid w:val="005907D1"/>
    <w:rsid w:val="005A1179"/>
    <w:rsid w:val="005A41DE"/>
    <w:rsid w:val="005A4EAB"/>
    <w:rsid w:val="005A64F5"/>
    <w:rsid w:val="005A7694"/>
    <w:rsid w:val="005B1460"/>
    <w:rsid w:val="005B5677"/>
    <w:rsid w:val="005B7575"/>
    <w:rsid w:val="005C4E3E"/>
    <w:rsid w:val="005C520D"/>
    <w:rsid w:val="005C76E4"/>
    <w:rsid w:val="005D0F9C"/>
    <w:rsid w:val="005E2C2D"/>
    <w:rsid w:val="005E7CB3"/>
    <w:rsid w:val="005F088C"/>
    <w:rsid w:val="00607919"/>
    <w:rsid w:val="006133A5"/>
    <w:rsid w:val="006207AD"/>
    <w:rsid w:val="00632B71"/>
    <w:rsid w:val="00641001"/>
    <w:rsid w:val="0064762C"/>
    <w:rsid w:val="00650A7F"/>
    <w:rsid w:val="00655F65"/>
    <w:rsid w:val="006705B1"/>
    <w:rsid w:val="00672335"/>
    <w:rsid w:val="0068134F"/>
    <w:rsid w:val="006A41F8"/>
    <w:rsid w:val="006A4F48"/>
    <w:rsid w:val="006B3240"/>
    <w:rsid w:val="006B6B15"/>
    <w:rsid w:val="006C34A0"/>
    <w:rsid w:val="006C482F"/>
    <w:rsid w:val="006C655E"/>
    <w:rsid w:val="006D19A1"/>
    <w:rsid w:val="006D7C9C"/>
    <w:rsid w:val="006E137A"/>
    <w:rsid w:val="00707366"/>
    <w:rsid w:val="007107B0"/>
    <w:rsid w:val="00712927"/>
    <w:rsid w:val="00712BA3"/>
    <w:rsid w:val="00713883"/>
    <w:rsid w:val="007155BE"/>
    <w:rsid w:val="007158B6"/>
    <w:rsid w:val="00727DE3"/>
    <w:rsid w:val="00730789"/>
    <w:rsid w:val="00732C16"/>
    <w:rsid w:val="00736BED"/>
    <w:rsid w:val="00744D39"/>
    <w:rsid w:val="00746D6D"/>
    <w:rsid w:val="00751F32"/>
    <w:rsid w:val="00766DA1"/>
    <w:rsid w:val="00773B1F"/>
    <w:rsid w:val="00791192"/>
    <w:rsid w:val="00791F8A"/>
    <w:rsid w:val="00794492"/>
    <w:rsid w:val="00797E95"/>
    <w:rsid w:val="007A07D3"/>
    <w:rsid w:val="007A32AD"/>
    <w:rsid w:val="007B034B"/>
    <w:rsid w:val="007B0F02"/>
    <w:rsid w:val="007B3A39"/>
    <w:rsid w:val="007B500C"/>
    <w:rsid w:val="007B56E8"/>
    <w:rsid w:val="007B59C4"/>
    <w:rsid w:val="007B601B"/>
    <w:rsid w:val="007C1019"/>
    <w:rsid w:val="007C2C83"/>
    <w:rsid w:val="007C3BB5"/>
    <w:rsid w:val="007D2E86"/>
    <w:rsid w:val="007D72F7"/>
    <w:rsid w:val="007D7F0A"/>
    <w:rsid w:val="007E1F43"/>
    <w:rsid w:val="007E7DF7"/>
    <w:rsid w:val="007F6671"/>
    <w:rsid w:val="007F7FEC"/>
    <w:rsid w:val="00802131"/>
    <w:rsid w:val="00807B32"/>
    <w:rsid w:val="008323F7"/>
    <w:rsid w:val="008341DA"/>
    <w:rsid w:val="00836758"/>
    <w:rsid w:val="00855459"/>
    <w:rsid w:val="00862855"/>
    <w:rsid w:val="00863CD9"/>
    <w:rsid w:val="0086766A"/>
    <w:rsid w:val="008700E1"/>
    <w:rsid w:val="00871302"/>
    <w:rsid w:val="008765F7"/>
    <w:rsid w:val="00876E28"/>
    <w:rsid w:val="00882CAB"/>
    <w:rsid w:val="00892589"/>
    <w:rsid w:val="008A104E"/>
    <w:rsid w:val="008B3199"/>
    <w:rsid w:val="008B6FDE"/>
    <w:rsid w:val="008C06FD"/>
    <w:rsid w:val="008C3916"/>
    <w:rsid w:val="008D19CA"/>
    <w:rsid w:val="008E1DC8"/>
    <w:rsid w:val="008E276B"/>
    <w:rsid w:val="00904C4E"/>
    <w:rsid w:val="0091046E"/>
    <w:rsid w:val="00913AF7"/>
    <w:rsid w:val="009219C5"/>
    <w:rsid w:val="0092272D"/>
    <w:rsid w:val="009307ED"/>
    <w:rsid w:val="009315A9"/>
    <w:rsid w:val="009421B8"/>
    <w:rsid w:val="00951BEC"/>
    <w:rsid w:val="0095402B"/>
    <w:rsid w:val="00971283"/>
    <w:rsid w:val="00974E9F"/>
    <w:rsid w:val="00982232"/>
    <w:rsid w:val="009A061B"/>
    <w:rsid w:val="009A53C7"/>
    <w:rsid w:val="009A54B3"/>
    <w:rsid w:val="009B43F4"/>
    <w:rsid w:val="009C675F"/>
    <w:rsid w:val="009D1570"/>
    <w:rsid w:val="009D1A08"/>
    <w:rsid w:val="009D4EB6"/>
    <w:rsid w:val="009E5606"/>
    <w:rsid w:val="009F6130"/>
    <w:rsid w:val="009F6627"/>
    <w:rsid w:val="009F7D0C"/>
    <w:rsid w:val="009F7D13"/>
    <w:rsid w:val="00A11B96"/>
    <w:rsid w:val="00A13F37"/>
    <w:rsid w:val="00A22FEF"/>
    <w:rsid w:val="00A27D41"/>
    <w:rsid w:val="00A30565"/>
    <w:rsid w:val="00A32EA4"/>
    <w:rsid w:val="00A33A28"/>
    <w:rsid w:val="00A5065E"/>
    <w:rsid w:val="00A52290"/>
    <w:rsid w:val="00A533EC"/>
    <w:rsid w:val="00A55BC9"/>
    <w:rsid w:val="00A56917"/>
    <w:rsid w:val="00A64786"/>
    <w:rsid w:val="00A808F4"/>
    <w:rsid w:val="00A83A14"/>
    <w:rsid w:val="00A84BE7"/>
    <w:rsid w:val="00A90AE6"/>
    <w:rsid w:val="00A93076"/>
    <w:rsid w:val="00AC61B8"/>
    <w:rsid w:val="00AD1E1A"/>
    <w:rsid w:val="00AD4ABA"/>
    <w:rsid w:val="00AD7A14"/>
    <w:rsid w:val="00AE1131"/>
    <w:rsid w:val="00AE4385"/>
    <w:rsid w:val="00AE4654"/>
    <w:rsid w:val="00AF68A6"/>
    <w:rsid w:val="00B15749"/>
    <w:rsid w:val="00B16F31"/>
    <w:rsid w:val="00B2406C"/>
    <w:rsid w:val="00B2409E"/>
    <w:rsid w:val="00B24C66"/>
    <w:rsid w:val="00B278F6"/>
    <w:rsid w:val="00B359B0"/>
    <w:rsid w:val="00B42D6B"/>
    <w:rsid w:val="00B45C90"/>
    <w:rsid w:val="00B47611"/>
    <w:rsid w:val="00B67B4A"/>
    <w:rsid w:val="00B917A1"/>
    <w:rsid w:val="00B94324"/>
    <w:rsid w:val="00BA26B8"/>
    <w:rsid w:val="00BB1A9D"/>
    <w:rsid w:val="00BB79E3"/>
    <w:rsid w:val="00BC5B5B"/>
    <w:rsid w:val="00BC67F8"/>
    <w:rsid w:val="00BE278E"/>
    <w:rsid w:val="00BE2808"/>
    <w:rsid w:val="00BE7917"/>
    <w:rsid w:val="00BF6396"/>
    <w:rsid w:val="00BF720E"/>
    <w:rsid w:val="00C05205"/>
    <w:rsid w:val="00C10695"/>
    <w:rsid w:val="00C143D5"/>
    <w:rsid w:val="00C16F04"/>
    <w:rsid w:val="00C175A9"/>
    <w:rsid w:val="00C278D0"/>
    <w:rsid w:val="00C35273"/>
    <w:rsid w:val="00C5125D"/>
    <w:rsid w:val="00C7756D"/>
    <w:rsid w:val="00C82A29"/>
    <w:rsid w:val="00C850C2"/>
    <w:rsid w:val="00CB183E"/>
    <w:rsid w:val="00CB1C89"/>
    <w:rsid w:val="00CB389B"/>
    <w:rsid w:val="00CB612E"/>
    <w:rsid w:val="00CB760B"/>
    <w:rsid w:val="00CC599C"/>
    <w:rsid w:val="00CC6231"/>
    <w:rsid w:val="00CD0F03"/>
    <w:rsid w:val="00CD10EA"/>
    <w:rsid w:val="00CD288F"/>
    <w:rsid w:val="00CE076E"/>
    <w:rsid w:val="00CE0B31"/>
    <w:rsid w:val="00CE53EE"/>
    <w:rsid w:val="00CF51C6"/>
    <w:rsid w:val="00D06F1B"/>
    <w:rsid w:val="00D06F23"/>
    <w:rsid w:val="00D12EFC"/>
    <w:rsid w:val="00D256A1"/>
    <w:rsid w:val="00D40AC8"/>
    <w:rsid w:val="00D469FC"/>
    <w:rsid w:val="00D47143"/>
    <w:rsid w:val="00D53232"/>
    <w:rsid w:val="00D60025"/>
    <w:rsid w:val="00D65317"/>
    <w:rsid w:val="00D86B05"/>
    <w:rsid w:val="00D96D4B"/>
    <w:rsid w:val="00DA699B"/>
    <w:rsid w:val="00DC0B41"/>
    <w:rsid w:val="00DC4F8A"/>
    <w:rsid w:val="00DD0B0B"/>
    <w:rsid w:val="00DD0ECC"/>
    <w:rsid w:val="00DE732E"/>
    <w:rsid w:val="00DF6EB7"/>
    <w:rsid w:val="00E00ACA"/>
    <w:rsid w:val="00E161DF"/>
    <w:rsid w:val="00E1624C"/>
    <w:rsid w:val="00E23658"/>
    <w:rsid w:val="00E2591A"/>
    <w:rsid w:val="00E25DDB"/>
    <w:rsid w:val="00E2722F"/>
    <w:rsid w:val="00E36259"/>
    <w:rsid w:val="00E434DC"/>
    <w:rsid w:val="00E55EF7"/>
    <w:rsid w:val="00E61CF8"/>
    <w:rsid w:val="00E6217F"/>
    <w:rsid w:val="00E63BCD"/>
    <w:rsid w:val="00E6489B"/>
    <w:rsid w:val="00E66E7A"/>
    <w:rsid w:val="00E83B9B"/>
    <w:rsid w:val="00E84BCC"/>
    <w:rsid w:val="00E97ED3"/>
    <w:rsid w:val="00EA0479"/>
    <w:rsid w:val="00EB49BA"/>
    <w:rsid w:val="00EB5AD3"/>
    <w:rsid w:val="00EC2E1F"/>
    <w:rsid w:val="00EC485D"/>
    <w:rsid w:val="00EC4CD9"/>
    <w:rsid w:val="00EC6CE9"/>
    <w:rsid w:val="00EC7EF6"/>
    <w:rsid w:val="00ED31FE"/>
    <w:rsid w:val="00ED3319"/>
    <w:rsid w:val="00EF59AC"/>
    <w:rsid w:val="00EF679E"/>
    <w:rsid w:val="00F07BBF"/>
    <w:rsid w:val="00F126F7"/>
    <w:rsid w:val="00F16E9F"/>
    <w:rsid w:val="00F250EF"/>
    <w:rsid w:val="00F27A9C"/>
    <w:rsid w:val="00F33282"/>
    <w:rsid w:val="00F46D21"/>
    <w:rsid w:val="00F47126"/>
    <w:rsid w:val="00F6381C"/>
    <w:rsid w:val="00F72C29"/>
    <w:rsid w:val="00F75B7C"/>
    <w:rsid w:val="00F76713"/>
    <w:rsid w:val="00F83B55"/>
    <w:rsid w:val="00F90E0E"/>
    <w:rsid w:val="00F91952"/>
    <w:rsid w:val="00F92728"/>
    <w:rsid w:val="00F945C9"/>
    <w:rsid w:val="00F97CCF"/>
    <w:rsid w:val="00FA6788"/>
    <w:rsid w:val="00FA7C6D"/>
    <w:rsid w:val="00FC0A63"/>
    <w:rsid w:val="00FC3600"/>
    <w:rsid w:val="00FD16AD"/>
    <w:rsid w:val="00FD4525"/>
    <w:rsid w:val="00FE0B6E"/>
    <w:rsid w:val="00FE14C0"/>
    <w:rsid w:val="00FF3A8C"/>
    <w:rsid w:val="00FF7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bce2d7,#cde9e1,white,#dbe9e4"/>
    </o:shapedefaults>
    <o:shapelayout v:ext="edit">
      <o:idmap v:ext="edit" data="2"/>
    </o:shapelayout>
  </w:shapeDefaults>
  <w:decimalSymbol w:val="."/>
  <w:listSeparator w:val=","/>
  <w14:docId w14:val="58BD8DE4"/>
  <w15:chartTrackingRefBased/>
  <w15:docId w15:val="{FC9C0084-496F-4F1E-83D8-5C7473AA6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CB612E"/>
    <w:pPr>
      <w:spacing w:after="100"/>
    </w:pPr>
    <w:rPr>
      <w:rFonts w:ascii="Arial" w:hAnsi="Arial"/>
      <w:color w:val="243870"/>
      <w:sz w:val="22"/>
    </w:rPr>
  </w:style>
  <w:style w:type="paragraph" w:styleId="Heading1">
    <w:name w:val="heading 1"/>
    <w:basedOn w:val="Mainheading"/>
    <w:next w:val="Normal"/>
    <w:link w:val="Heading1Char"/>
    <w:autoRedefine/>
    <w:rsid w:val="00DD0ECC"/>
    <w:pPr>
      <w:spacing w:before="720" w:after="240"/>
      <w:outlineLvl w:val="0"/>
    </w:pPr>
    <w:rPr>
      <w:b w:val="0"/>
      <w:color w:val="243870"/>
      <w:sz w:val="68"/>
    </w:rPr>
  </w:style>
  <w:style w:type="paragraph" w:styleId="Heading2">
    <w:name w:val="heading 2"/>
    <w:basedOn w:val="Subhead"/>
    <w:next w:val="Normal"/>
    <w:link w:val="Heading2Char"/>
    <w:autoRedefine/>
    <w:unhideWhenUsed/>
    <w:rsid w:val="00CB612E"/>
    <w:pPr>
      <w:spacing w:before="240" w:line="240" w:lineRule="auto"/>
      <w:outlineLvl w:val="1"/>
    </w:pPr>
    <w:rPr>
      <w:color w:val="243870"/>
      <w:sz w:val="28"/>
    </w:rPr>
  </w:style>
  <w:style w:type="paragraph" w:styleId="Heading3">
    <w:name w:val="heading 3"/>
    <w:basedOn w:val="subheadsecondlevel"/>
    <w:next w:val="Normal"/>
    <w:link w:val="Heading3Char"/>
    <w:autoRedefine/>
    <w:unhideWhenUsed/>
    <w:rsid w:val="008700E1"/>
    <w:pPr>
      <w:keepNext/>
      <w:spacing w:before="120" w:after="120" w:line="240" w:lineRule="auto"/>
      <w:outlineLvl w:val="2"/>
    </w:pPr>
    <w:rPr>
      <w:color w:val="018986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customStyle="1" w:styleId="introquote">
    <w:name w:val="intro quote"/>
    <w:basedOn w:val="Normal"/>
    <w:rsid w:val="005C4E3E"/>
    <w:pPr>
      <w:autoSpaceDE w:val="0"/>
      <w:autoSpaceDN w:val="0"/>
      <w:adjustRightInd w:val="0"/>
      <w:spacing w:line="288" w:lineRule="auto"/>
      <w:textAlignment w:val="center"/>
    </w:pPr>
    <w:rPr>
      <w:rFonts w:cs="Minion Pro"/>
      <w:i/>
      <w:iCs/>
      <w:color w:val="000000"/>
      <w:sz w:val="16"/>
      <w:lang w:val="en-GB"/>
    </w:rPr>
  </w:style>
  <w:style w:type="paragraph" w:customStyle="1" w:styleId="BodyText1">
    <w:name w:val="Body Text1"/>
    <w:basedOn w:val="Normal"/>
    <w:rsid w:val="00B2406C"/>
    <w:pPr>
      <w:suppressAutoHyphens/>
      <w:autoSpaceDE w:val="0"/>
      <w:autoSpaceDN w:val="0"/>
      <w:adjustRightInd w:val="0"/>
      <w:spacing w:after="113" w:line="320" w:lineRule="atLeast"/>
      <w:textAlignment w:val="center"/>
    </w:pPr>
    <w:rPr>
      <w:rFonts w:ascii="Helvetica 45 Light" w:hAnsi="Helvetica 45 Light" w:cs="Helvetica 45 Light"/>
      <w:color w:val="000000"/>
      <w:sz w:val="18"/>
      <w:szCs w:val="18"/>
      <w:lang w:val="en-GB"/>
    </w:rPr>
  </w:style>
  <w:style w:type="paragraph" w:customStyle="1" w:styleId="formentryfiels">
    <w:name w:val="form entry fiels"/>
    <w:basedOn w:val="Normal"/>
    <w:rsid w:val="00B2406C"/>
    <w:pPr>
      <w:pBdr>
        <w:bottom w:val="single" w:sz="96" w:space="0" w:color="000000"/>
      </w:pBdr>
      <w:suppressAutoHyphens/>
      <w:autoSpaceDE w:val="0"/>
      <w:autoSpaceDN w:val="0"/>
      <w:adjustRightInd w:val="0"/>
      <w:spacing w:after="113" w:line="320" w:lineRule="atLeast"/>
      <w:textAlignment w:val="center"/>
    </w:pPr>
    <w:rPr>
      <w:rFonts w:ascii="Helvetica 45 Light" w:hAnsi="Helvetica 45 Light" w:cs="Helvetica 45 Light"/>
      <w:color w:val="000000"/>
      <w:sz w:val="18"/>
      <w:szCs w:val="18"/>
      <w:lang w:val="en-GB"/>
    </w:rPr>
  </w:style>
  <w:style w:type="table" w:styleId="TableGrid">
    <w:name w:val="Table Grid"/>
    <w:basedOn w:val="TableNormal"/>
    <w:rsid w:val="00B240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tropara">
    <w:name w:val="intro para"/>
    <w:basedOn w:val="Normal"/>
    <w:rsid w:val="00B2406C"/>
    <w:pPr>
      <w:suppressAutoHyphens/>
      <w:autoSpaceDE w:val="0"/>
      <w:autoSpaceDN w:val="0"/>
      <w:adjustRightInd w:val="0"/>
      <w:spacing w:after="113" w:line="360" w:lineRule="atLeast"/>
      <w:textAlignment w:val="center"/>
    </w:pPr>
    <w:rPr>
      <w:rFonts w:ascii="Helvetica 65 Medium" w:hAnsi="Helvetica 65 Medium" w:cs="Helvetica 65 Medium"/>
      <w:color w:val="000000"/>
      <w:spacing w:val="-13"/>
      <w:sz w:val="28"/>
      <w:szCs w:val="28"/>
      <w:lang w:val="en-GB"/>
    </w:rPr>
  </w:style>
  <w:style w:type="paragraph" w:customStyle="1" w:styleId="Mainheading">
    <w:name w:val="Main heading"/>
    <w:basedOn w:val="Normal"/>
    <w:rsid w:val="00097BF1"/>
    <w:pPr>
      <w:spacing w:before="800" w:after="800"/>
    </w:pPr>
    <w:rPr>
      <w:b/>
      <w:bCs/>
      <w:color w:val="002776"/>
      <w:spacing w:val="-20"/>
      <w:sz w:val="46"/>
    </w:rPr>
  </w:style>
  <w:style w:type="paragraph" w:customStyle="1" w:styleId="StyleintroquoteNotItalic">
    <w:name w:val="Style intro quote + Not Italic"/>
    <w:basedOn w:val="introquote"/>
    <w:rsid w:val="00F6381C"/>
    <w:rPr>
      <w:i w:val="0"/>
      <w:iCs w:val="0"/>
    </w:rPr>
  </w:style>
  <w:style w:type="paragraph" w:customStyle="1" w:styleId="Subhead">
    <w:name w:val="Subhead"/>
    <w:basedOn w:val="Normal"/>
    <w:rsid w:val="005C4E3E"/>
    <w:pPr>
      <w:spacing w:before="300" w:after="20" w:line="380" w:lineRule="exact"/>
    </w:pPr>
    <w:rPr>
      <w:b/>
      <w:bCs/>
      <w:color w:val="002776"/>
      <w:spacing w:val="-10"/>
    </w:rPr>
  </w:style>
  <w:style w:type="paragraph" w:customStyle="1" w:styleId="bodytextreport">
    <w:name w:val="body text report"/>
    <w:basedOn w:val="Normal"/>
    <w:rsid w:val="005C4E3E"/>
    <w:pPr>
      <w:spacing w:line="380" w:lineRule="exact"/>
    </w:pPr>
    <w:rPr>
      <w:color w:val="58595B"/>
      <w:sz w:val="18"/>
    </w:rPr>
  </w:style>
  <w:style w:type="paragraph" w:customStyle="1" w:styleId="subheadsecondlevel">
    <w:name w:val="subhead second level"/>
    <w:basedOn w:val="Normal"/>
    <w:rsid w:val="005C4E3E"/>
    <w:pPr>
      <w:spacing w:before="200" w:after="20" w:line="380" w:lineRule="exact"/>
    </w:pPr>
    <w:rPr>
      <w:b/>
      <w:bCs/>
      <w:color w:val="58595B"/>
      <w:spacing w:val="-10"/>
      <w:sz w:val="20"/>
    </w:rPr>
  </w:style>
  <w:style w:type="character" w:customStyle="1" w:styleId="Heading2Char">
    <w:name w:val="Heading 2 Char"/>
    <w:link w:val="Heading2"/>
    <w:rsid w:val="00CB612E"/>
    <w:rPr>
      <w:rFonts w:ascii="Arial" w:hAnsi="Arial"/>
      <w:b/>
      <w:bCs/>
      <w:color w:val="243870"/>
      <w:spacing w:val="-10"/>
      <w:sz w:val="28"/>
    </w:rPr>
  </w:style>
  <w:style w:type="character" w:customStyle="1" w:styleId="Heading3Char">
    <w:name w:val="Heading 3 Char"/>
    <w:link w:val="Heading3"/>
    <w:rsid w:val="008700E1"/>
    <w:rPr>
      <w:rFonts w:ascii="Arial" w:hAnsi="Arial"/>
      <w:b/>
      <w:bCs/>
      <w:color w:val="018986"/>
      <w:spacing w:val="-10"/>
      <w:sz w:val="24"/>
    </w:rPr>
  </w:style>
  <w:style w:type="character" w:customStyle="1" w:styleId="FooterChar">
    <w:name w:val="Footer Char"/>
    <w:link w:val="Footer"/>
    <w:rsid w:val="00065F15"/>
    <w:rPr>
      <w:rFonts w:ascii="Arial" w:hAnsi="Arial"/>
      <w:color w:val="58595B"/>
      <w:sz w:val="18"/>
    </w:rPr>
  </w:style>
  <w:style w:type="character" w:styleId="Strong">
    <w:name w:val="Strong"/>
    <w:aliases w:val="Bullet"/>
    <w:qFormat/>
    <w:rsid w:val="00381605"/>
  </w:style>
  <w:style w:type="character" w:customStyle="1" w:styleId="Heading1Char">
    <w:name w:val="Heading 1 Char"/>
    <w:link w:val="Heading1"/>
    <w:rsid w:val="00DD0ECC"/>
    <w:rPr>
      <w:rFonts w:ascii="Arial" w:hAnsi="Arial"/>
      <w:bCs/>
      <w:color w:val="243870"/>
      <w:spacing w:val="-20"/>
      <w:sz w:val="68"/>
    </w:rPr>
  </w:style>
  <w:style w:type="paragraph" w:customStyle="1" w:styleId="BasicParagraph">
    <w:name w:val="[Basic Paragraph]"/>
    <w:basedOn w:val="Normal"/>
    <w:uiPriority w:val="99"/>
    <w:rsid w:val="001A19FE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character" w:styleId="Hyperlink">
    <w:name w:val="Hyperlink"/>
    <w:rsid w:val="00974E9F"/>
    <w:rPr>
      <w:color w:val="243870"/>
      <w:u w:val="single"/>
    </w:rPr>
  </w:style>
  <w:style w:type="paragraph" w:customStyle="1" w:styleId="BoxHeading">
    <w:name w:val="Box Heading"/>
    <w:basedOn w:val="Heading2"/>
    <w:link w:val="BoxHeadingChar"/>
    <w:qFormat/>
    <w:rsid w:val="0053369C"/>
    <w:rPr>
      <w:b w:val="0"/>
    </w:rPr>
  </w:style>
  <w:style w:type="table" w:styleId="ListTable3-Accent1">
    <w:name w:val="List Table 3 Accent 1"/>
    <w:basedOn w:val="TableNormal"/>
    <w:uiPriority w:val="48"/>
    <w:rsid w:val="0027146F"/>
    <w:rPr>
      <w:rFonts w:ascii="Arial" w:hAnsi="Arial"/>
      <w:color w:val="243870"/>
      <w:sz w:val="18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rFonts w:ascii="Arial" w:hAnsi="Arial"/>
        <w:b/>
        <w:bCs/>
        <w:color w:val="FFFFFF"/>
        <w:sz w:val="18"/>
      </w:rPr>
      <w:tblPr/>
      <w:tcPr>
        <w:shd w:val="clear" w:color="auto" w:fill="018986"/>
      </w:tcPr>
    </w:tblStylePr>
    <w:tblStylePr w:type="lastRow">
      <w:rPr>
        <w:b/>
        <w:bCs/>
      </w:rPr>
      <w:tblPr/>
      <w:tcPr>
        <w:tc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  <w:tl2br w:val="nil"/>
          <w:tr2bl w:val="nil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  <w:tl2br w:val="nil"/>
          <w:tr2bl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5B9BD5"/>
          <w:right w:val="single" w:sz="4" w:space="0" w:color="5B9BD5"/>
        </w:tcBorders>
      </w:tcPr>
    </w:tblStylePr>
    <w:tblStylePr w:type="band1Horz">
      <w:tblPr/>
      <w:tcPr>
        <w:tc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  <w:tl2br w:val="nil"/>
          <w:tr2bl w:val="nil"/>
        </w:tcBorders>
      </w:tcPr>
    </w:tblStylePr>
    <w:tblStylePr w:type="neCell">
      <w:rPr>
        <w:color w:val="FFFFFF"/>
      </w:rPr>
      <w:tblPr/>
      <w:tcPr>
        <w:tcBorders>
          <w:left w:val="nil"/>
          <w:bottom w:val="nil"/>
        </w:tcBorders>
      </w:tcPr>
    </w:tblStylePr>
    <w:tblStylePr w:type="nwCell">
      <w:rPr>
        <w:color w:val="FFFFFF"/>
      </w:rPr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  <w:tl2br w:val="nil"/>
          <w:tr2bl w:val="nil"/>
        </w:tcBorders>
      </w:tcPr>
    </w:tblStylePr>
    <w:tblStylePr w:type="swCell">
      <w:tblPr/>
      <w:tcPr>
        <w:tc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  <w:tl2br w:val="nil"/>
          <w:tr2bl w:val="nil"/>
        </w:tcBorders>
      </w:tcPr>
    </w:tblStylePr>
  </w:style>
  <w:style w:type="character" w:customStyle="1" w:styleId="BoxHeadingChar">
    <w:name w:val="Box Heading Char"/>
    <w:link w:val="BoxHeading"/>
    <w:rsid w:val="0053369C"/>
    <w:rPr>
      <w:rFonts w:ascii="Arial" w:hAnsi="Arial"/>
      <w:b w:val="0"/>
      <w:bCs/>
      <w:color w:val="243870"/>
      <w:spacing w:val="-10"/>
      <w:sz w:val="36"/>
    </w:rPr>
  </w:style>
  <w:style w:type="paragraph" w:styleId="Title">
    <w:name w:val="Title"/>
    <w:basedOn w:val="Normal"/>
    <w:next w:val="Normal"/>
    <w:link w:val="TitleChar"/>
    <w:qFormat/>
    <w:rsid w:val="00E6489B"/>
    <w:pPr>
      <w:spacing w:after="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E648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StylebodytextreportBoldWhite">
    <w:name w:val="Style body text report + Bold White"/>
    <w:basedOn w:val="bodytextreport"/>
    <w:autoRedefine/>
    <w:rsid w:val="00CB612E"/>
    <w:rPr>
      <w:b/>
      <w:bCs/>
      <w:color w:val="FFFFFF"/>
      <w:sz w:val="22"/>
    </w:rPr>
  </w:style>
  <w:style w:type="paragraph" w:customStyle="1" w:styleId="StylebodytextreportBoldCustomColorRGB3656112">
    <w:name w:val="Style body text report + Bold Custom Color(RGB(3656112))"/>
    <w:basedOn w:val="bodytextreport"/>
    <w:autoRedefine/>
    <w:rsid w:val="00CB612E"/>
    <w:rPr>
      <w:b/>
      <w:bCs/>
      <w:color w:val="243870"/>
      <w:sz w:val="22"/>
    </w:rPr>
  </w:style>
  <w:style w:type="paragraph" w:customStyle="1" w:styleId="StylebodytextreportCustomColorRGB3656112">
    <w:name w:val="Style body text report + Custom Color(RGB(3656112))"/>
    <w:basedOn w:val="bodytextreport"/>
    <w:autoRedefine/>
    <w:rsid w:val="00CB612E"/>
    <w:rPr>
      <w:color w:val="243870"/>
      <w:sz w:val="22"/>
    </w:rPr>
  </w:style>
  <w:style w:type="paragraph" w:styleId="BalloonText">
    <w:name w:val="Balloon Text"/>
    <w:basedOn w:val="Normal"/>
    <w:link w:val="BalloonTextChar"/>
    <w:rsid w:val="00CE0B3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E0B31"/>
    <w:rPr>
      <w:rFonts w:ascii="Segoe UI" w:hAnsi="Segoe UI" w:cs="Segoe UI"/>
      <w:color w:val="243870"/>
      <w:sz w:val="18"/>
      <w:szCs w:val="18"/>
    </w:rPr>
  </w:style>
  <w:style w:type="character" w:styleId="CommentReference">
    <w:name w:val="annotation reference"/>
    <w:rsid w:val="000B3BF0"/>
    <w:rPr>
      <w:sz w:val="16"/>
      <w:szCs w:val="16"/>
    </w:rPr>
  </w:style>
  <w:style w:type="paragraph" w:styleId="CommentText">
    <w:name w:val="annotation text"/>
    <w:basedOn w:val="Normal"/>
    <w:link w:val="CommentTextChar"/>
    <w:rsid w:val="000B3BF0"/>
    <w:pPr>
      <w:spacing w:line="300" w:lineRule="exact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0B3BF0"/>
    <w:rPr>
      <w:rFonts w:ascii="Arial" w:hAnsi="Arial"/>
      <w:color w:val="243870"/>
    </w:rPr>
  </w:style>
  <w:style w:type="character" w:styleId="UnresolvedMention">
    <w:name w:val="Unresolved Mention"/>
    <w:basedOn w:val="DefaultParagraphFont"/>
    <w:uiPriority w:val="99"/>
    <w:semiHidden/>
    <w:unhideWhenUsed/>
    <w:rsid w:val="00271CA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5125D"/>
    <w:rPr>
      <w:rFonts w:ascii="Arial" w:hAnsi="Arial"/>
      <w:color w:val="24387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2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9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00201">
              <w:marLeft w:val="0"/>
              <w:marRight w:val="0"/>
              <w:marTop w:val="123"/>
              <w:marBottom w:val="0"/>
              <w:divBdr>
                <w:top w:val="single" w:sz="8" w:space="6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53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2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704433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974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45589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hyperlink" Target="http://www.archives.sa.gov.au" TargetMode="External"/><Relationship Id="rId17" Type="http://schemas.openxmlformats.org/officeDocument/2006/relationships/hyperlink" Target="http://www.archives.sa.gov.a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srsaArchivalServices@sa.gov.au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rsaArchivalServices@sa.gov.au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23" Type="http://schemas.openxmlformats.org/officeDocument/2006/relationships/fontTable" Target="fontTable.xml"/><Relationship Id="rId10" Type="http://schemas.openxmlformats.org/officeDocument/2006/relationships/hyperlink" Target="http://www.archives.sa.gov.au" TargetMode="External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yperlink" Target="mailto:SRSAArchivalServices@sa.gov.au%20" TargetMode="External"/><Relationship Id="rId22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PIT\Projects\Current\EDRMS%20Project\05%20Planning\4a-RecFind%20Retirement-EDRMS%20Rollout\ROLLOUT\1.%20State%20Records\Templates\SR%20Procedur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8E9FAE793A5B416C8588B7725A49662D" version="1.0.0">
  <systemFields>
    <field name="Objective-Id">
      <value order="0">A16356</value>
    </field>
    <field name="Objective-Title">
      <value order="0">SR Procedure</value>
    </field>
    <field name="Objective-Description">
      <value order="0"/>
    </field>
    <field name="Objective-CreationStamp">
      <value order="0">2018-12-06T00:26:13Z</value>
    </field>
    <field name="Objective-IsApproved">
      <value order="0">false</value>
    </field>
    <field name="Objective-IsPublished">
      <value order="0">true</value>
    </field>
    <field name="Objective-DatePublished">
      <value order="0">2024-09-20T06:22:01Z</value>
    </field>
    <field name="Objective-ModificationStamp">
      <value order="0">2024-09-20T06:22:00Z</value>
    </field>
    <field name="Objective-Owner">
      <value order="0">Classified Object</value>
    </field>
    <field name="Objective-Path">
      <value order="0">Objective Global Folder:AGD Corporate:PROJECTS &amp; TECHNOLOGY DIVISION:State Records SA:Utilities:Templates</value>
    </field>
    <field name="Objective-Parent">
      <value order="0">Templates</value>
    </field>
    <field name="Objective-State">
      <value order="0">Published</value>
    </field>
    <field name="Objective-VersionId">
      <value order="0">vA1233791</value>
    </field>
    <field name="Objective-Version">
      <value order="0">13.0</value>
    </field>
    <field name="Objective-VersionNumber">
      <value order="0">18</value>
    </field>
    <field name="Objective-VersionComment">
      <value order="0"/>
    </field>
    <field name="Objective-FileNumber">
      <value order="0"/>
    </field>
    <field name="Objective-Classification">
      <value order="0">Official</value>
    </field>
    <field name="Objective-Caveats">
      <value order="0"/>
    </field>
  </systemFields>
  <catalogues>
    <catalogue name="State Records Document Type Catalogue" type="type" ori="id:cA24">
      <field name="Objective-State Records Document ID">
        <value order="0">18-00028</value>
      </field>
      <field name="Objective-External Reference">
        <value order="0"/>
      </field>
      <field name="Objective-Date Created">
        <value order="0"/>
      </field>
      <field name="Objective-Date Received">
        <value order="0"/>
      </field>
      <field name="Objective-Date of Document">
        <value order="0"/>
      </field>
      <field name="Objective-Author">
        <value order="0"/>
      </field>
      <field name="Objective-Author Type">
        <value order="0"/>
      </field>
      <field name="Objective-Document Type">
        <value order="0"/>
      </field>
      <field name="Objective-Information Management Marker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8E9FAE793A5B416C8588B7725A49662D"/>
  </ds:schemaRefs>
</ds:datastoreItem>
</file>

<file path=customXml/itemProps2.xml><?xml version="1.0" encoding="utf-8"?>
<ds:datastoreItem xmlns:ds="http://schemas.openxmlformats.org/officeDocument/2006/customXml" ds:itemID="{9A2EDDFE-0C43-4ADA-9B13-97D92E9BF623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SR Procedure</Template>
  <TotalTime>1</TotalTime>
  <Pages>2</Pages>
  <Words>89</Words>
  <Characters>686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Government of South Australia</Company>
  <LinksUpToDate>false</LinksUpToDate>
  <CharactersWithSpaces>774</CharactersWithSpaces>
  <SharedDoc>false</SharedDoc>
  <HLinks>
    <vt:vector size="12" baseType="variant">
      <vt:variant>
        <vt:i4>3473446</vt:i4>
      </vt:variant>
      <vt:variant>
        <vt:i4>3</vt:i4>
      </vt:variant>
      <vt:variant>
        <vt:i4>0</vt:i4>
      </vt:variant>
      <vt:variant>
        <vt:i4>5</vt:i4>
      </vt:variant>
      <vt:variant>
        <vt:lpwstr>http://www.archives.sa.gov.au/</vt:lpwstr>
      </vt:variant>
      <vt:variant>
        <vt:lpwstr/>
      </vt:variant>
      <vt:variant>
        <vt:i4>3735626</vt:i4>
      </vt:variant>
      <vt:variant>
        <vt:i4>0</vt:i4>
      </vt:variant>
      <vt:variant>
        <vt:i4>0</vt:i4>
      </vt:variant>
      <vt:variant>
        <vt:i4>5</vt:i4>
      </vt:variant>
      <vt:variant>
        <vt:lpwstr>mailto:srsaPublicAccess@sa.gov.au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Kay Dhariwal</dc:creator>
  <cp:keywords/>
  <dc:description/>
  <cp:lastModifiedBy>Golding, Aaron (AGD)</cp:lastModifiedBy>
  <cp:revision>2</cp:revision>
  <cp:lastPrinted>2018-11-08T05:43:00Z</cp:lastPrinted>
  <dcterms:created xsi:type="dcterms:W3CDTF">2026-01-07T05:19:00Z</dcterms:created>
  <dcterms:modified xsi:type="dcterms:W3CDTF">2026-01-07T05:19:00Z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ket Ref.">
    <vt:lpwstr/>
  </property>
  <property fmtid="{D5CDD505-2E9C-101B-9397-08002B2CF9AE}" pid="3" name="Doc. Type">
    <vt:lpwstr/>
  </property>
  <property fmtid="{D5CDD505-2E9C-101B-9397-08002B2CF9AE}" pid="4" name="Objective-Comment">
    <vt:lpwstr/>
  </property>
  <property fmtid="{D5CDD505-2E9C-101B-9397-08002B2CF9AE}" pid="5" name="ClassificationContentMarkingHeaderShapeIds">
    <vt:lpwstr>2,3,4</vt:lpwstr>
  </property>
  <property fmtid="{D5CDD505-2E9C-101B-9397-08002B2CF9AE}" pid="6" name="ClassificationContentMarkingHeaderFontProps">
    <vt:lpwstr>#a80000,12,Arial</vt:lpwstr>
  </property>
  <property fmtid="{D5CDD505-2E9C-101B-9397-08002B2CF9AE}" pid="7" name="ClassificationContentMarkingHeaderText">
    <vt:lpwstr>OFFICIAL</vt:lpwstr>
  </property>
  <property fmtid="{D5CDD505-2E9C-101B-9397-08002B2CF9AE}" pid="8" name="MSIP_Label_77274858-3b1d-4431-8679-d878f40e28fd_Enabled">
    <vt:lpwstr>true</vt:lpwstr>
  </property>
  <property fmtid="{D5CDD505-2E9C-101B-9397-08002B2CF9AE}" pid="9" name="MSIP_Label_77274858-3b1d-4431-8679-d878f40e28fd_SetDate">
    <vt:lpwstr>2021-12-12T23:59:17Z</vt:lpwstr>
  </property>
  <property fmtid="{D5CDD505-2E9C-101B-9397-08002B2CF9AE}" pid="10" name="MSIP_Label_77274858-3b1d-4431-8679-d878f40e28fd_Method">
    <vt:lpwstr>Privileged</vt:lpwstr>
  </property>
  <property fmtid="{D5CDD505-2E9C-101B-9397-08002B2CF9AE}" pid="11" name="MSIP_Label_77274858-3b1d-4431-8679-d878f40e28fd_Name">
    <vt:lpwstr>-Official</vt:lpwstr>
  </property>
  <property fmtid="{D5CDD505-2E9C-101B-9397-08002B2CF9AE}" pid="12" name="MSIP_Label_77274858-3b1d-4431-8679-d878f40e28fd_SiteId">
    <vt:lpwstr>bda528f7-fca9-432f-bc98-bd7e90d40906</vt:lpwstr>
  </property>
  <property fmtid="{D5CDD505-2E9C-101B-9397-08002B2CF9AE}" pid="13" name="MSIP_Label_77274858-3b1d-4431-8679-d878f40e28fd_ActionId">
    <vt:lpwstr>929c76c7-43f7-437a-a468-e6fbb58b1d63</vt:lpwstr>
  </property>
  <property fmtid="{D5CDD505-2E9C-101B-9397-08002B2CF9AE}" pid="14" name="MSIP_Label_77274858-3b1d-4431-8679-d878f40e28fd_ContentBits">
    <vt:lpwstr>1</vt:lpwstr>
  </property>
  <property fmtid="{D5CDD505-2E9C-101B-9397-08002B2CF9AE}" pid="15" name="Customer-Id">
    <vt:lpwstr>8E9FAE793A5B416C8588B7725A49662D</vt:lpwstr>
  </property>
  <property fmtid="{D5CDD505-2E9C-101B-9397-08002B2CF9AE}" pid="16" name="Objective-Id">
    <vt:lpwstr>A3727732</vt:lpwstr>
  </property>
  <property fmtid="{D5CDD505-2E9C-101B-9397-08002B2CF9AE}" pid="17" name="Objective-Title">
    <vt:lpwstr>Authorised Agency User Nomination Form Final v3.7</vt:lpwstr>
  </property>
  <property fmtid="{D5CDD505-2E9C-101B-9397-08002B2CF9AE}" pid="18" name="Objective-Description">
    <vt:lpwstr/>
  </property>
  <property fmtid="{D5CDD505-2E9C-101B-9397-08002B2CF9AE}" pid="19" name="Objective-CreationStamp">
    <vt:filetime>2026-01-06T23:49:40Z</vt:filetime>
  </property>
  <property fmtid="{D5CDD505-2E9C-101B-9397-08002B2CF9AE}" pid="20" name="Objective-IsApproved">
    <vt:bool>false</vt:bool>
  </property>
  <property fmtid="{D5CDD505-2E9C-101B-9397-08002B2CF9AE}" pid="21" name="Objective-IsPublished">
    <vt:bool>true</vt:bool>
  </property>
  <property fmtid="{D5CDD505-2E9C-101B-9397-08002B2CF9AE}" pid="22" name="Objective-DatePublished">
    <vt:filetime>2026-01-07T05:00:40Z</vt:filetime>
  </property>
  <property fmtid="{D5CDD505-2E9C-101B-9397-08002B2CF9AE}" pid="23" name="Objective-ModificationStamp">
    <vt:filetime>2026-01-07T05:01:15Z</vt:filetime>
  </property>
  <property fmtid="{D5CDD505-2E9C-101B-9397-08002B2CF9AE}" pid="24" name="Objective-Owner">
    <vt:lpwstr>Tamara Wenham</vt:lpwstr>
  </property>
  <property fmtid="{D5CDD505-2E9C-101B-9397-08002B2CF9AE}" pid="25" name="Objective-Path">
    <vt:lpwstr>Objective Global Folder:AGD Corporate:PROJECTS &amp; TECHNOLOGY DIVISION:State Records SA:Business Records:Collection Management:Procedures:Registering and Maintaining Authorised Agency Users:</vt:lpwstr>
  </property>
  <property fmtid="{D5CDD505-2E9C-101B-9397-08002B2CF9AE}" pid="26" name="Objective-Parent">
    <vt:lpwstr>Registering and Maintaining Authorised Agency Users</vt:lpwstr>
  </property>
  <property fmtid="{D5CDD505-2E9C-101B-9397-08002B2CF9AE}" pid="27" name="Objective-State">
    <vt:lpwstr>Published</vt:lpwstr>
  </property>
  <property fmtid="{D5CDD505-2E9C-101B-9397-08002B2CF9AE}" pid="28" name="Objective-VersionId">
    <vt:lpwstr>vA1233791</vt:lpwstr>
  </property>
  <property fmtid="{D5CDD505-2E9C-101B-9397-08002B2CF9AE}" pid="29" name="Objective-Version">
    <vt:lpwstr>5.0</vt:lpwstr>
  </property>
  <property fmtid="{D5CDD505-2E9C-101B-9397-08002B2CF9AE}" pid="30" name="Objective-VersionNumber">
    <vt:r8>5</vt:r8>
  </property>
  <property fmtid="{D5CDD505-2E9C-101B-9397-08002B2CF9AE}" pid="31" name="Objective-VersionComment">
    <vt:lpwstr/>
  </property>
  <property fmtid="{D5CDD505-2E9C-101B-9397-08002B2CF9AE}" pid="32" name="Objective-FileNumber">
    <vt:lpwstr>SRSA18-00203</vt:lpwstr>
  </property>
  <property fmtid="{D5CDD505-2E9C-101B-9397-08002B2CF9AE}" pid="33" name="Objective-Classification">
    <vt:lpwstr>[Inherited - Official]</vt:lpwstr>
  </property>
  <property fmtid="{D5CDD505-2E9C-101B-9397-08002B2CF9AE}" pid="34" name="Objective-Caveats">
    <vt:lpwstr/>
  </property>
  <property fmtid="{D5CDD505-2E9C-101B-9397-08002B2CF9AE}" pid="35" name="Objective-State Records Document ID">
    <vt:lpwstr>20-01485</vt:lpwstr>
  </property>
  <property fmtid="{D5CDD505-2E9C-101B-9397-08002B2CF9AE}" pid="36" name="Objective-External Reference">
    <vt:lpwstr/>
  </property>
  <property fmtid="{D5CDD505-2E9C-101B-9397-08002B2CF9AE}" pid="37" name="Objective-Date Created">
    <vt:lpwstr/>
  </property>
  <property fmtid="{D5CDD505-2E9C-101B-9397-08002B2CF9AE}" pid="38" name="Objective-Date Received">
    <vt:filetime>2018-12-09T13:30:00Z</vt:filetime>
  </property>
  <property fmtid="{D5CDD505-2E9C-101B-9397-08002B2CF9AE}" pid="39" name="Objective-Date of Document">
    <vt:filetime>2018-12-09T13:30:00Z</vt:filetime>
  </property>
  <property fmtid="{D5CDD505-2E9C-101B-9397-08002B2CF9AE}" pid="40" name="Objective-Author">
    <vt:lpwstr/>
  </property>
  <property fmtid="{D5CDD505-2E9C-101B-9397-08002B2CF9AE}" pid="41" name="Objective-Author Type">
    <vt:lpwstr/>
  </property>
  <property fmtid="{D5CDD505-2E9C-101B-9397-08002B2CF9AE}" pid="42" name="Objective-Document Type">
    <vt:lpwstr/>
  </property>
  <property fmtid="{D5CDD505-2E9C-101B-9397-08002B2CF9AE}" pid="43" name="Objective-Information Management Marker">
    <vt:lpwstr/>
  </property>
</Properties>
</file>