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BF6A0" w14:textId="77777777" w:rsidR="004161F5" w:rsidRDefault="004161F5" w:rsidP="004161F5">
      <w:pPr>
        <w:pStyle w:val="Heading1"/>
        <w:spacing w:before="600" w:after="0"/>
        <w:ind w:left="-851"/>
        <w:rPr>
          <w:sz w:val="56"/>
        </w:rPr>
      </w:pPr>
      <w:r>
        <w:rPr>
          <w:sz w:val="56"/>
        </w:rPr>
        <w:t>P</w:t>
      </w:r>
      <w:r w:rsidRPr="0098121C">
        <w:rPr>
          <w:sz w:val="56"/>
        </w:rPr>
        <w:t>riv</w:t>
      </w:r>
      <w:r>
        <w:rPr>
          <w:sz w:val="56"/>
        </w:rPr>
        <w:t>acy Breach Notification Template</w:t>
      </w:r>
    </w:p>
    <w:p w14:paraId="6B610275" w14:textId="77777777" w:rsidR="004161F5" w:rsidRDefault="004161F5" w:rsidP="004161F5">
      <w:pPr>
        <w:ind w:left="-851"/>
        <w:rPr>
          <w:i/>
        </w:rPr>
      </w:pPr>
    </w:p>
    <w:p w14:paraId="03A83466" w14:textId="77777777" w:rsidR="004161F5" w:rsidRDefault="004161F5" w:rsidP="004161F5">
      <w:pPr>
        <w:ind w:left="-851" w:right="-710"/>
        <w:rPr>
          <w:i/>
          <w:sz w:val="18"/>
        </w:rPr>
      </w:pPr>
      <w:r w:rsidRPr="00D45222">
        <w:rPr>
          <w:i/>
          <w:sz w:val="18"/>
        </w:rPr>
        <w:t xml:space="preserve">Email completed notification to Privacy Committee of South Australia via </w:t>
      </w:r>
      <w:hyperlink r:id="rId9" w:history="1">
        <w:r w:rsidRPr="004876CC">
          <w:rPr>
            <w:rStyle w:val="Hyperlink"/>
            <w:i/>
            <w:sz w:val="18"/>
          </w:rPr>
          <w:t>staterecords@sa.gov.au</w:t>
        </w:r>
      </w:hyperlink>
      <w:r w:rsidRPr="00D45222">
        <w:rPr>
          <w:i/>
          <w:sz w:val="18"/>
        </w:rPr>
        <w:t xml:space="preserve"> ASAP after agency becomes aware of breach.</w:t>
      </w:r>
    </w:p>
    <w:p w14:paraId="66EEE420" w14:textId="77777777" w:rsidR="004161F5" w:rsidRDefault="004161F5" w:rsidP="004161F5">
      <w:pPr>
        <w:ind w:left="-851" w:right="-710"/>
        <w:rPr>
          <w:i/>
          <w:sz w:val="18"/>
        </w:rPr>
      </w:pPr>
      <w:r>
        <w:rPr>
          <w:i/>
          <w:sz w:val="18"/>
        </w:rPr>
        <w:t>Do not include any unnecessary personal information within this notification.</w:t>
      </w:r>
    </w:p>
    <w:p w14:paraId="75B28CDE" w14:textId="77777777" w:rsidR="004161F5" w:rsidRDefault="004161F5" w:rsidP="004161F5">
      <w:pPr>
        <w:ind w:left="-851" w:right="-710"/>
        <w:rPr>
          <w:i/>
          <w:sz w:val="18"/>
        </w:rPr>
      </w:pPr>
    </w:p>
    <w:tbl>
      <w:tblPr>
        <w:tblStyle w:val="TableGrid"/>
        <w:tblW w:w="10212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47"/>
        <w:gridCol w:w="555"/>
        <w:gridCol w:w="3096"/>
        <w:gridCol w:w="3114"/>
      </w:tblGrid>
      <w:tr w:rsidR="004161F5" w:rsidRPr="0098121C" w14:paraId="06A8E811" w14:textId="77777777" w:rsidTr="009E5CAD">
        <w:tc>
          <w:tcPr>
            <w:tcW w:w="10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5DD31A68" w14:textId="77777777" w:rsidR="004161F5" w:rsidRPr="0098121C" w:rsidRDefault="004161F5" w:rsidP="009E5CAD">
            <w:pPr>
              <w:spacing w:before="60" w:after="6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Agency details</w:t>
            </w:r>
          </w:p>
        </w:tc>
      </w:tr>
      <w:tr w:rsidR="004161F5" w:rsidRPr="0098121C" w14:paraId="6D6DCD24" w14:textId="77777777" w:rsidTr="009E5CAD">
        <w:tc>
          <w:tcPr>
            <w:tcW w:w="4002" w:type="dxa"/>
            <w:gridSpan w:val="2"/>
            <w:shd w:val="clear" w:color="auto" w:fill="F2F2F2" w:themeFill="background1" w:themeFillShade="F2"/>
          </w:tcPr>
          <w:p w14:paraId="18DB9750" w14:textId="77777777" w:rsidR="004161F5" w:rsidRPr="0098121C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  <w:r w:rsidRPr="001B7245">
              <w:rPr>
                <w:rStyle w:val="Strong"/>
              </w:rPr>
              <w:t>Agency name</w:t>
            </w:r>
          </w:p>
        </w:tc>
        <w:tc>
          <w:tcPr>
            <w:tcW w:w="6210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3B48A850" w14:textId="77777777" w:rsidR="004161F5" w:rsidRPr="00851273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</w:p>
        </w:tc>
      </w:tr>
      <w:tr w:rsidR="004161F5" w:rsidRPr="0098121C" w14:paraId="4E38ADED" w14:textId="77777777" w:rsidTr="009E5CAD">
        <w:tc>
          <w:tcPr>
            <w:tcW w:w="4002" w:type="dxa"/>
            <w:gridSpan w:val="2"/>
            <w:shd w:val="clear" w:color="auto" w:fill="auto"/>
          </w:tcPr>
          <w:p w14:paraId="2863D43E" w14:textId="77777777" w:rsidR="004161F5" w:rsidRPr="0098121C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  <w:r w:rsidRPr="001B7245">
              <w:rPr>
                <w:rStyle w:val="Strong"/>
              </w:rPr>
              <w:t>Contact officer name and phone number</w:t>
            </w:r>
          </w:p>
        </w:tc>
        <w:tc>
          <w:tcPr>
            <w:tcW w:w="6210" w:type="dxa"/>
            <w:gridSpan w:val="2"/>
            <w:tcBorders>
              <w:left w:val="nil"/>
            </w:tcBorders>
            <w:shd w:val="clear" w:color="auto" w:fill="auto"/>
          </w:tcPr>
          <w:p w14:paraId="18D2133C" w14:textId="77777777" w:rsidR="004161F5" w:rsidRPr="00851273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</w:p>
        </w:tc>
      </w:tr>
      <w:tr w:rsidR="004161F5" w:rsidRPr="0098121C" w14:paraId="17176FB8" w14:textId="77777777" w:rsidTr="009E5CAD">
        <w:tc>
          <w:tcPr>
            <w:tcW w:w="4002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6F7541B9" w14:textId="77777777" w:rsidR="004161F5" w:rsidRPr="00BB4027" w:rsidRDefault="004161F5" w:rsidP="009E5CAD">
            <w:pPr>
              <w:spacing w:before="60" w:after="60"/>
              <w:rPr>
                <w:rStyle w:val="Strong"/>
              </w:rPr>
            </w:pPr>
            <w:r>
              <w:rPr>
                <w:rStyle w:val="Strong"/>
              </w:rPr>
              <w:t>Name of Chief Executive</w:t>
            </w:r>
          </w:p>
        </w:tc>
        <w:tc>
          <w:tcPr>
            <w:tcW w:w="6210" w:type="dxa"/>
            <w:gridSpan w:val="2"/>
            <w:shd w:val="clear" w:color="auto" w:fill="auto"/>
          </w:tcPr>
          <w:p w14:paraId="0067543E" w14:textId="77777777" w:rsidR="004161F5" w:rsidRPr="00BB4027" w:rsidRDefault="004161F5" w:rsidP="009E5CAD">
            <w:pPr>
              <w:spacing w:before="60" w:after="60"/>
              <w:rPr>
                <w:rStyle w:val="Strong"/>
              </w:rPr>
            </w:pPr>
          </w:p>
        </w:tc>
      </w:tr>
      <w:tr w:rsidR="004161F5" w:rsidRPr="0098121C" w14:paraId="2A9D8359" w14:textId="77777777" w:rsidTr="009E5CAD">
        <w:tc>
          <w:tcPr>
            <w:tcW w:w="4002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7925AB3A" w14:textId="77777777" w:rsidR="004161F5" w:rsidRPr="0098121C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  <w:r w:rsidRPr="001B7245">
              <w:rPr>
                <w:rStyle w:val="Strong"/>
              </w:rPr>
              <w:t>Date</w:t>
            </w:r>
            <w:r>
              <w:rPr>
                <w:rStyle w:val="Strong"/>
              </w:rPr>
              <w:t xml:space="preserve"> of notification</w:t>
            </w:r>
          </w:p>
        </w:tc>
        <w:tc>
          <w:tcPr>
            <w:tcW w:w="6210" w:type="dxa"/>
            <w:gridSpan w:val="2"/>
            <w:shd w:val="clear" w:color="auto" w:fill="auto"/>
          </w:tcPr>
          <w:p w14:paraId="3526BFEC" w14:textId="77777777" w:rsidR="004161F5" w:rsidRPr="00851273" w:rsidRDefault="004161F5" w:rsidP="009E5CAD">
            <w:pPr>
              <w:spacing w:before="60" w:after="60"/>
              <w:rPr>
                <w:color w:val="1F3864" w:themeColor="accent5" w:themeShade="80"/>
              </w:rPr>
            </w:pPr>
          </w:p>
        </w:tc>
      </w:tr>
      <w:tr w:rsidR="004161F5" w:rsidRPr="0098121C" w14:paraId="501A3730" w14:textId="77777777" w:rsidTr="009E5CAD">
        <w:tc>
          <w:tcPr>
            <w:tcW w:w="10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77C4B32A" w14:textId="77777777" w:rsidR="004161F5" w:rsidRPr="0098121C" w:rsidRDefault="004161F5" w:rsidP="009E5CAD">
            <w:pPr>
              <w:spacing w:before="60" w:after="6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Date of incident</w:t>
            </w:r>
          </w:p>
        </w:tc>
      </w:tr>
      <w:tr w:rsidR="004161F5" w:rsidRPr="001B7245" w14:paraId="4D5930EC" w14:textId="77777777" w:rsidTr="009E5CAD">
        <w:tc>
          <w:tcPr>
            <w:tcW w:w="3447" w:type="dxa"/>
            <w:tcBorders>
              <w:top w:val="nil"/>
            </w:tcBorders>
          </w:tcPr>
          <w:p w14:paraId="18C3F9B1" w14:textId="77777777" w:rsidR="004161F5" w:rsidRPr="001B7245" w:rsidRDefault="004161F5" w:rsidP="009E5CAD">
            <w:pPr>
              <w:spacing w:before="60" w:after="60"/>
            </w:pPr>
            <w:r w:rsidRPr="001B7245">
              <w:t>What date did the breach occur?</w:t>
            </w:r>
          </w:p>
        </w:tc>
        <w:tc>
          <w:tcPr>
            <w:tcW w:w="3651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314EB931" w14:textId="77777777" w:rsidR="004161F5" w:rsidRPr="001B7245" w:rsidRDefault="004161F5" w:rsidP="009E5CAD">
            <w:pPr>
              <w:spacing w:before="60" w:after="60"/>
            </w:pPr>
            <w:r w:rsidRPr="001B7245">
              <w:t>What date did the agency become aware of the breach?</w:t>
            </w:r>
          </w:p>
        </w:tc>
        <w:tc>
          <w:tcPr>
            <w:tcW w:w="3114" w:type="dxa"/>
            <w:tcBorders>
              <w:top w:val="nil"/>
            </w:tcBorders>
            <w:shd w:val="clear" w:color="auto" w:fill="auto"/>
          </w:tcPr>
          <w:p w14:paraId="342367FD" w14:textId="77777777" w:rsidR="004161F5" w:rsidRPr="001B7245" w:rsidRDefault="004161F5" w:rsidP="009E5CAD">
            <w:pPr>
              <w:spacing w:before="60" w:after="60"/>
            </w:pPr>
            <w:r w:rsidRPr="001B7245">
              <w:t>Date CE advised</w:t>
            </w:r>
          </w:p>
        </w:tc>
      </w:tr>
      <w:tr w:rsidR="004161F5" w14:paraId="2030DEE4" w14:textId="77777777" w:rsidTr="009E5CAD">
        <w:tc>
          <w:tcPr>
            <w:tcW w:w="3447" w:type="dxa"/>
            <w:tcBorders>
              <w:top w:val="nil"/>
            </w:tcBorders>
          </w:tcPr>
          <w:p w14:paraId="71B6A9AB" w14:textId="77777777" w:rsidR="004161F5" w:rsidRPr="00851273" w:rsidRDefault="004161F5" w:rsidP="009E5CAD">
            <w:pPr>
              <w:spacing w:before="60" w:after="60"/>
              <w:rPr>
                <w:color w:val="auto"/>
              </w:rPr>
            </w:pPr>
          </w:p>
        </w:tc>
        <w:tc>
          <w:tcPr>
            <w:tcW w:w="3651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07980075" w14:textId="77777777" w:rsidR="004161F5" w:rsidRPr="00851273" w:rsidRDefault="004161F5" w:rsidP="009E5CAD">
            <w:pPr>
              <w:spacing w:before="60" w:after="60"/>
              <w:rPr>
                <w:color w:val="auto"/>
              </w:rPr>
            </w:pPr>
          </w:p>
        </w:tc>
        <w:tc>
          <w:tcPr>
            <w:tcW w:w="3114" w:type="dxa"/>
            <w:tcBorders>
              <w:top w:val="nil"/>
            </w:tcBorders>
            <w:shd w:val="clear" w:color="auto" w:fill="auto"/>
          </w:tcPr>
          <w:p w14:paraId="6D563B61" w14:textId="77777777" w:rsidR="004161F5" w:rsidRPr="00851273" w:rsidRDefault="004161F5" w:rsidP="009E5CAD">
            <w:pPr>
              <w:spacing w:before="60" w:after="60"/>
              <w:rPr>
                <w:color w:val="auto"/>
              </w:rPr>
            </w:pPr>
          </w:p>
        </w:tc>
      </w:tr>
    </w:tbl>
    <w:p w14:paraId="0DE3A4FA" w14:textId="77777777" w:rsidR="004161F5" w:rsidRDefault="004161F5" w:rsidP="004161F5"/>
    <w:tbl>
      <w:tblPr>
        <w:tblStyle w:val="TableGrid"/>
        <w:tblW w:w="10212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4161F5" w:rsidRPr="0098121C" w14:paraId="42435C72" w14:textId="77777777" w:rsidTr="009E5CAD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713CBD9E" w14:textId="77777777" w:rsidR="004161F5" w:rsidRPr="0098121C" w:rsidRDefault="004161F5" w:rsidP="009E5CAD">
            <w:pPr>
              <w:keepNext/>
              <w:spacing w:before="60" w:after="6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Description of the i</w:t>
            </w:r>
            <w:r w:rsidRPr="0098121C">
              <w:rPr>
                <w:b/>
                <w:color w:val="FFFFFF" w:themeColor="background1"/>
                <w:sz w:val="32"/>
              </w:rPr>
              <w:t>ncident</w:t>
            </w:r>
          </w:p>
        </w:tc>
      </w:tr>
      <w:tr w:rsidR="004161F5" w14:paraId="645DDC6D" w14:textId="77777777" w:rsidTr="009E5CAD">
        <w:tc>
          <w:tcPr>
            <w:tcW w:w="4002" w:type="dxa"/>
            <w:tcBorders>
              <w:top w:val="nil"/>
            </w:tcBorders>
          </w:tcPr>
          <w:p w14:paraId="2D3E599B" w14:textId="77777777" w:rsidR="004161F5" w:rsidRDefault="004161F5" w:rsidP="009E5CAD">
            <w:pPr>
              <w:spacing w:before="60" w:after="60"/>
            </w:pPr>
            <w:r>
              <w:t xml:space="preserve">What led to the breach occurring? </w:t>
            </w:r>
          </w:p>
          <w:p w14:paraId="4C006121" w14:textId="77777777" w:rsidR="004161F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>Include</w:t>
            </w:r>
            <w:r>
              <w:rPr>
                <w:i/>
                <w:sz w:val="18"/>
                <w:szCs w:val="18"/>
              </w:rPr>
              <w:t>:</w:t>
            </w:r>
          </w:p>
          <w:p w14:paraId="459B1650" w14:textId="77777777" w:rsidR="004161F5" w:rsidRPr="001B724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>Whose personal information, and what type of information, was involved</w:t>
            </w:r>
            <w:r>
              <w:rPr>
                <w:i/>
                <w:sz w:val="18"/>
                <w:szCs w:val="18"/>
              </w:rPr>
              <w:t xml:space="preserve"> – do not include any personal information about affected parties</w:t>
            </w:r>
          </w:p>
          <w:p w14:paraId="69B3E768" w14:textId="77777777" w:rsidR="004161F5" w:rsidRPr="001B724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 xml:space="preserve">Which SA Government agencies, branches, and staff roles were </w:t>
            </w:r>
            <w:proofErr w:type="gramStart"/>
            <w:r w:rsidRPr="001B7245">
              <w:rPr>
                <w:i/>
                <w:sz w:val="18"/>
                <w:szCs w:val="18"/>
              </w:rPr>
              <w:t>involved</w:t>
            </w:r>
            <w:proofErr w:type="gramEnd"/>
          </w:p>
          <w:p w14:paraId="35C173A6" w14:textId="77777777" w:rsidR="004161F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>Whether third party organisations or individuals were involved</w:t>
            </w:r>
          </w:p>
          <w:p w14:paraId="597E6C3D" w14:textId="77777777" w:rsidR="004161F5" w:rsidRPr="001B724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</w:p>
        </w:tc>
        <w:tc>
          <w:tcPr>
            <w:tcW w:w="6210" w:type="dxa"/>
            <w:tcBorders>
              <w:top w:val="nil"/>
            </w:tcBorders>
          </w:tcPr>
          <w:p w14:paraId="620B3E32" w14:textId="77777777" w:rsidR="004161F5" w:rsidRPr="00851273" w:rsidRDefault="004161F5" w:rsidP="009E5CAD">
            <w:pPr>
              <w:spacing w:before="60" w:after="60"/>
              <w:rPr>
                <w:color w:val="auto"/>
              </w:rPr>
            </w:pPr>
          </w:p>
        </w:tc>
      </w:tr>
    </w:tbl>
    <w:p w14:paraId="7FDE40BF" w14:textId="77777777" w:rsidR="004161F5" w:rsidRDefault="004161F5" w:rsidP="004161F5"/>
    <w:tbl>
      <w:tblPr>
        <w:tblStyle w:val="TableGrid"/>
        <w:tblW w:w="10212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4161F5" w:rsidRPr="0098121C" w14:paraId="6303C55C" w14:textId="77777777" w:rsidTr="009E5CAD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0C66E8F5" w14:textId="77777777" w:rsidR="004161F5" w:rsidRPr="0098121C" w:rsidRDefault="004161F5" w:rsidP="009E5CAD">
            <w:pPr>
              <w:keepNext/>
              <w:spacing w:before="60" w:after="6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Advice of agency r</w:t>
            </w:r>
            <w:r w:rsidRPr="0098121C">
              <w:rPr>
                <w:b/>
                <w:color w:val="FFFFFF" w:themeColor="background1"/>
                <w:sz w:val="32"/>
              </w:rPr>
              <w:t>esponse</w:t>
            </w:r>
          </w:p>
        </w:tc>
      </w:tr>
      <w:tr w:rsidR="004161F5" w14:paraId="0E1E614D" w14:textId="77777777" w:rsidTr="009E5CAD">
        <w:tc>
          <w:tcPr>
            <w:tcW w:w="4002" w:type="dxa"/>
            <w:tcBorders>
              <w:top w:val="nil"/>
            </w:tcBorders>
          </w:tcPr>
          <w:p w14:paraId="22B749C4" w14:textId="77777777" w:rsidR="004161F5" w:rsidRDefault="004161F5" w:rsidP="009E5CAD">
            <w:pPr>
              <w:spacing w:before="60" w:after="60"/>
            </w:pPr>
            <w:r>
              <w:t>What was done in response to the incident?</w:t>
            </w:r>
          </w:p>
          <w:p w14:paraId="6C95BAE5" w14:textId="77777777" w:rsidR="004161F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Including:</w:t>
            </w:r>
          </w:p>
          <w:p w14:paraId="472FC319" w14:textId="77777777" w:rsidR="004161F5" w:rsidRDefault="004161F5" w:rsidP="009E5CAD">
            <w:pPr>
              <w:spacing w:before="60" w:after="60"/>
            </w:pPr>
            <w:r>
              <w:rPr>
                <w:i/>
                <w:sz w:val="18"/>
                <w:szCs w:val="18"/>
              </w:rPr>
              <w:t>Rationale for determining w</w:t>
            </w:r>
            <w:r w:rsidRPr="001B7245">
              <w:rPr>
                <w:i/>
                <w:sz w:val="18"/>
                <w:szCs w:val="18"/>
              </w:rPr>
              <w:t>hat risk of harm exists or existed for affected parties</w:t>
            </w:r>
          </w:p>
        </w:tc>
        <w:tc>
          <w:tcPr>
            <w:tcW w:w="6210" w:type="dxa"/>
            <w:tcBorders>
              <w:top w:val="nil"/>
            </w:tcBorders>
          </w:tcPr>
          <w:p w14:paraId="0E5C831B" w14:textId="77777777" w:rsidR="004161F5" w:rsidRDefault="004161F5" w:rsidP="009E5CAD">
            <w:pPr>
              <w:spacing w:before="60" w:after="60"/>
            </w:pPr>
          </w:p>
        </w:tc>
      </w:tr>
      <w:tr w:rsidR="004161F5" w14:paraId="3F2B00D5" w14:textId="77777777" w:rsidTr="009E5CAD">
        <w:tc>
          <w:tcPr>
            <w:tcW w:w="4002" w:type="dxa"/>
            <w:tcBorders>
              <w:top w:val="nil"/>
            </w:tcBorders>
            <w:shd w:val="clear" w:color="auto" w:fill="F2F2F2" w:themeFill="background1" w:themeFillShade="F2"/>
          </w:tcPr>
          <w:p w14:paraId="3E878D2E" w14:textId="77777777" w:rsidR="004161F5" w:rsidRDefault="004161F5" w:rsidP="009E5CAD">
            <w:pPr>
              <w:keepNext/>
              <w:spacing w:before="60" w:after="60"/>
            </w:pPr>
            <w:r>
              <w:t>Were the affected parties notified?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13FFF1D" w14:textId="77777777" w:rsidR="004161F5" w:rsidRDefault="004161F5" w:rsidP="009E5CAD">
            <w:pPr>
              <w:keepNext/>
              <w:spacing w:before="60" w:after="60" w:line="120" w:lineRule="auto"/>
              <w:jc w:val="center"/>
            </w:pPr>
            <w:r w:rsidRPr="0098121C">
              <w:rPr>
                <w:rFonts w:cs="Arial"/>
                <w:color w:val="1F4E79" w:themeColor="accent1" w:themeShade="80"/>
                <w:sz w:val="40"/>
              </w:rPr>
              <w:t>□</w:t>
            </w:r>
            <w:r w:rsidRPr="0098121C">
              <w:rPr>
                <w:rFonts w:cs="Arial"/>
                <w:color w:val="1F4E79" w:themeColor="accent1" w:themeShade="80"/>
              </w:rPr>
              <w:t xml:space="preserve"> </w:t>
            </w:r>
            <w:r>
              <w:rPr>
                <w:rFonts w:cs="Arial"/>
              </w:rPr>
              <w:t xml:space="preserve">Yes                           </w:t>
            </w:r>
            <w:r w:rsidRPr="0098121C">
              <w:rPr>
                <w:rFonts w:cs="Arial"/>
                <w:color w:val="1F4E79" w:themeColor="accent1" w:themeShade="80"/>
                <w:sz w:val="40"/>
              </w:rPr>
              <w:t>□</w:t>
            </w:r>
            <w:r>
              <w:rPr>
                <w:rFonts w:cs="Arial"/>
              </w:rPr>
              <w:t xml:space="preserve"> No</w:t>
            </w:r>
          </w:p>
        </w:tc>
      </w:tr>
      <w:tr w:rsidR="004161F5" w14:paraId="4E02861F" w14:textId="77777777" w:rsidTr="009E5CAD">
        <w:tc>
          <w:tcPr>
            <w:tcW w:w="4002" w:type="dxa"/>
            <w:tcBorders>
              <w:top w:val="nil"/>
            </w:tcBorders>
            <w:shd w:val="clear" w:color="auto" w:fill="auto"/>
          </w:tcPr>
          <w:p w14:paraId="6FCBCA9C" w14:textId="77777777" w:rsidR="004161F5" w:rsidRDefault="004161F5" w:rsidP="009E5CAD">
            <w:pPr>
              <w:keepNext/>
              <w:spacing w:before="60" w:after="60"/>
            </w:pPr>
            <w:r>
              <w:t xml:space="preserve">If yes provide details of communications and any supports offered, if no provide advice of rationale for not notifying. 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auto"/>
          </w:tcPr>
          <w:p w14:paraId="7828BDB3" w14:textId="77777777" w:rsidR="004161F5" w:rsidRPr="00BB4027" w:rsidRDefault="004161F5" w:rsidP="009E5CAD">
            <w:pPr>
              <w:keepNext/>
            </w:pPr>
          </w:p>
        </w:tc>
      </w:tr>
      <w:tr w:rsidR="004161F5" w14:paraId="17888569" w14:textId="77777777" w:rsidTr="009E5CAD">
        <w:tc>
          <w:tcPr>
            <w:tcW w:w="4002" w:type="dxa"/>
            <w:tcBorders>
              <w:top w:val="nil"/>
            </w:tcBorders>
            <w:shd w:val="clear" w:color="auto" w:fill="F2F2F2" w:themeFill="background1" w:themeFillShade="F2"/>
          </w:tcPr>
          <w:p w14:paraId="51E0241C" w14:textId="77777777" w:rsidR="004161F5" w:rsidRDefault="004161F5" w:rsidP="009E5CAD">
            <w:pPr>
              <w:spacing w:before="60" w:after="60"/>
            </w:pPr>
            <w:r>
              <w:t>What support was provided to the affected parties?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F2F2F2" w:themeFill="background1" w:themeFillShade="F2"/>
          </w:tcPr>
          <w:p w14:paraId="1ED61FA3" w14:textId="77777777" w:rsidR="004161F5" w:rsidRDefault="004161F5" w:rsidP="009E5CAD">
            <w:pPr>
              <w:spacing w:before="60" w:after="60"/>
            </w:pPr>
          </w:p>
        </w:tc>
      </w:tr>
    </w:tbl>
    <w:p w14:paraId="6B72D4C6" w14:textId="77777777" w:rsidR="004161F5" w:rsidRDefault="004161F5" w:rsidP="004161F5"/>
    <w:tbl>
      <w:tblPr>
        <w:tblStyle w:val="TableGrid"/>
        <w:tblW w:w="10212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4161F5" w:rsidRPr="0098121C" w14:paraId="1CC17161" w14:textId="77777777" w:rsidTr="009E5CAD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2F59A2A5" w14:textId="77777777" w:rsidR="004161F5" w:rsidRPr="0098121C" w:rsidRDefault="004161F5" w:rsidP="009E5CAD">
            <w:pPr>
              <w:spacing w:before="60" w:after="60"/>
              <w:rPr>
                <w:b/>
                <w:color w:val="FFFFFF" w:themeColor="background1"/>
                <w:sz w:val="32"/>
              </w:rPr>
            </w:pPr>
            <w:r w:rsidRPr="0098121C">
              <w:rPr>
                <w:b/>
                <w:color w:val="FFFFFF" w:themeColor="background1"/>
                <w:sz w:val="32"/>
              </w:rPr>
              <w:t>The Future</w:t>
            </w:r>
          </w:p>
        </w:tc>
      </w:tr>
      <w:tr w:rsidR="004161F5" w14:paraId="20B82810" w14:textId="77777777" w:rsidTr="009E5CAD">
        <w:tc>
          <w:tcPr>
            <w:tcW w:w="4002" w:type="dxa"/>
            <w:tcBorders>
              <w:top w:val="nil"/>
              <w:bottom w:val="nil"/>
            </w:tcBorders>
          </w:tcPr>
          <w:p w14:paraId="44275D1F" w14:textId="77777777" w:rsidR="004161F5" w:rsidRDefault="004161F5" w:rsidP="009E5CAD">
            <w:pPr>
              <w:spacing w:before="60" w:after="60"/>
            </w:pPr>
            <w:r w:rsidRPr="0098121C">
              <w:t xml:space="preserve">What </w:t>
            </w:r>
            <w:r>
              <w:t>has been implemented or will be implemented to prevent reoccurrence?</w:t>
            </w:r>
          </w:p>
          <w:p w14:paraId="352C41A8" w14:textId="77777777" w:rsidR="004161F5" w:rsidRPr="001B724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>Include:</w:t>
            </w:r>
          </w:p>
          <w:p w14:paraId="7DDFAA3C" w14:textId="77777777" w:rsidR="004161F5" w:rsidRDefault="004161F5" w:rsidP="009E5CAD">
            <w:pPr>
              <w:spacing w:before="60" w:after="60"/>
              <w:rPr>
                <w:i/>
                <w:sz w:val="18"/>
                <w:szCs w:val="18"/>
              </w:rPr>
            </w:pPr>
            <w:r w:rsidRPr="001B7245">
              <w:rPr>
                <w:i/>
                <w:sz w:val="18"/>
                <w:szCs w:val="18"/>
              </w:rPr>
              <w:t xml:space="preserve">Changes to training, policy, procedures, systems or culture </w:t>
            </w:r>
          </w:p>
          <w:p w14:paraId="0892C8B2" w14:textId="77777777" w:rsidR="004161F5" w:rsidRPr="0098121C" w:rsidRDefault="004161F5" w:rsidP="009E5CAD">
            <w:pPr>
              <w:spacing w:before="60" w:after="60"/>
            </w:pPr>
          </w:p>
        </w:tc>
        <w:tc>
          <w:tcPr>
            <w:tcW w:w="6210" w:type="dxa"/>
            <w:tcBorders>
              <w:top w:val="nil"/>
              <w:bottom w:val="nil"/>
            </w:tcBorders>
          </w:tcPr>
          <w:p w14:paraId="022A02C0" w14:textId="77777777" w:rsidR="004161F5" w:rsidRPr="00BB4027" w:rsidRDefault="004161F5" w:rsidP="009E5CAD">
            <w:pPr>
              <w:spacing w:before="60" w:after="60"/>
              <w:rPr>
                <w:color w:val="auto"/>
              </w:rPr>
            </w:pPr>
          </w:p>
        </w:tc>
      </w:tr>
      <w:tr w:rsidR="004161F5" w:rsidRPr="0098121C" w14:paraId="2F910CB5" w14:textId="77777777" w:rsidTr="009E5CAD">
        <w:tc>
          <w:tcPr>
            <w:tcW w:w="10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</w:tcPr>
          <w:p w14:paraId="53E5BD03" w14:textId="77777777" w:rsidR="004161F5" w:rsidRPr="0098121C" w:rsidRDefault="004161F5" w:rsidP="009E5CAD">
            <w:pPr>
              <w:spacing w:before="60" w:after="6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PCSA Action</w:t>
            </w:r>
          </w:p>
        </w:tc>
      </w:tr>
      <w:tr w:rsidR="004161F5" w14:paraId="49ED36E4" w14:textId="77777777" w:rsidTr="009E5CAD">
        <w:tc>
          <w:tcPr>
            <w:tcW w:w="4002" w:type="dxa"/>
            <w:tcBorders>
              <w:top w:val="nil"/>
            </w:tcBorders>
            <w:shd w:val="clear" w:color="auto" w:fill="auto"/>
          </w:tcPr>
          <w:p w14:paraId="6AA155D1" w14:textId="77777777" w:rsidR="004161F5" w:rsidRDefault="004161F5" w:rsidP="009E5CAD">
            <w:pPr>
              <w:spacing w:before="60" w:after="60"/>
            </w:pPr>
            <w:r>
              <w:t>Date reviewed by PCSA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auto"/>
            <w:vAlign w:val="center"/>
          </w:tcPr>
          <w:p w14:paraId="4A661981" w14:textId="77777777" w:rsidR="004161F5" w:rsidRDefault="004161F5" w:rsidP="009E5CAD">
            <w:pPr>
              <w:spacing w:before="60" w:after="60"/>
            </w:pPr>
          </w:p>
        </w:tc>
      </w:tr>
      <w:tr w:rsidR="004161F5" w14:paraId="2E169B72" w14:textId="77777777" w:rsidTr="009E5CAD">
        <w:tc>
          <w:tcPr>
            <w:tcW w:w="4002" w:type="dxa"/>
            <w:tcBorders>
              <w:top w:val="nil"/>
            </w:tcBorders>
            <w:shd w:val="clear" w:color="auto" w:fill="F2F2F2" w:themeFill="background1" w:themeFillShade="F2"/>
          </w:tcPr>
          <w:p w14:paraId="2C5F982E" w14:textId="77777777" w:rsidR="004161F5" w:rsidRDefault="004161F5" w:rsidP="009E5CAD">
            <w:pPr>
              <w:spacing w:before="60" w:after="60"/>
            </w:pPr>
            <w:r>
              <w:t>Addition information requested by PCSA What support was provided to the affected parties?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F2F2F2" w:themeFill="background1" w:themeFillShade="F2"/>
          </w:tcPr>
          <w:p w14:paraId="6A5DDDE5" w14:textId="77777777" w:rsidR="004161F5" w:rsidRDefault="004161F5" w:rsidP="009E5CAD">
            <w:pPr>
              <w:spacing w:before="60" w:after="60"/>
            </w:pPr>
          </w:p>
        </w:tc>
      </w:tr>
    </w:tbl>
    <w:p w14:paraId="212871A2" w14:textId="67C521A4" w:rsidR="00851273" w:rsidRDefault="00851273" w:rsidP="004161F5">
      <w:pPr>
        <w:pStyle w:val="Heading1"/>
        <w:spacing w:before="240" w:after="0"/>
      </w:pPr>
    </w:p>
    <w:sectPr w:rsidR="00851273" w:rsidSect="00851273">
      <w:footerReference w:type="default" r:id="rId10"/>
      <w:headerReference w:type="first" r:id="rId11"/>
      <w:footerReference w:type="first" r:id="rId12"/>
      <w:type w:val="oddPage"/>
      <w:pgSz w:w="11906" w:h="16838" w:code="9"/>
      <w:pgMar w:top="1985" w:right="1416" w:bottom="1701" w:left="1701" w:header="0" w:footer="23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9C890" w14:textId="77777777" w:rsidR="005C742C" w:rsidRDefault="005C742C" w:rsidP="00065F15">
      <w:r>
        <w:separator/>
      </w:r>
    </w:p>
    <w:p w14:paraId="1EBFFC61" w14:textId="77777777" w:rsidR="005C742C" w:rsidRDefault="005C742C" w:rsidP="00065F15"/>
  </w:endnote>
  <w:endnote w:type="continuationSeparator" w:id="0">
    <w:p w14:paraId="667B721B" w14:textId="77777777" w:rsidR="005C742C" w:rsidRDefault="005C742C" w:rsidP="00065F15">
      <w:r>
        <w:continuationSeparator/>
      </w:r>
    </w:p>
    <w:p w14:paraId="28D55C9D" w14:textId="77777777" w:rsidR="005C742C" w:rsidRDefault="005C742C" w:rsidP="00065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65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9117C" w14:textId="6F2F9499" w:rsidR="00BB4027" w:rsidRDefault="00BB4027" w:rsidP="00BB4027">
    <w:pPr>
      <w:pStyle w:val="Footer"/>
      <w:jc w:val="center"/>
      <w:rPr>
        <w:sz w:val="16"/>
      </w:rPr>
    </w:pPr>
    <w:proofErr w:type="gramStart"/>
    <w:r>
      <w:rPr>
        <w:sz w:val="16"/>
      </w:rPr>
      <w:t>Official :</w:t>
    </w:r>
    <w:proofErr w:type="gramEnd"/>
    <w:r>
      <w:rPr>
        <w:sz w:val="16"/>
      </w:rPr>
      <w:t xml:space="preserve"> Sensitive</w:t>
    </w:r>
  </w:p>
  <w:p w14:paraId="0F64940B" w14:textId="77777777" w:rsidR="00BB4027" w:rsidRDefault="00BB4027" w:rsidP="00BB4027">
    <w:pPr>
      <w:pStyle w:val="Footer"/>
      <w:jc w:val="center"/>
      <w:rPr>
        <w:b/>
        <w:sz w:val="16"/>
      </w:rPr>
    </w:pPr>
  </w:p>
  <w:p w14:paraId="088CD68E" w14:textId="2EEABAC4" w:rsidR="00851273" w:rsidRPr="005A1179" w:rsidRDefault="00851273" w:rsidP="005A1179">
    <w:pPr>
      <w:pStyle w:val="Footer"/>
      <w:rPr>
        <w:sz w:val="16"/>
      </w:rPr>
    </w:pPr>
    <w:r w:rsidRPr="00026926">
      <w:rPr>
        <w:b/>
        <w:sz w:val="16"/>
      </w:rPr>
      <w:t xml:space="preserve">Privacy Breach </w:t>
    </w:r>
    <w:proofErr w:type="gramStart"/>
    <w:r w:rsidRPr="00026926">
      <w:rPr>
        <w:b/>
        <w:sz w:val="16"/>
      </w:rPr>
      <w:t xml:space="preserve">Notifications  </w:t>
    </w:r>
    <w:r w:rsidRPr="005A1179">
      <w:rPr>
        <w:sz w:val="16"/>
      </w:rPr>
      <w:t>|</w:t>
    </w:r>
    <w:proofErr w:type="gramEnd"/>
    <w:r w:rsidRPr="005A1179">
      <w:rPr>
        <w:sz w:val="16"/>
      </w:rPr>
      <w:t xml:space="preserve">  Page </w:t>
    </w:r>
    <w:r w:rsidRPr="005A1179">
      <w:rPr>
        <w:sz w:val="16"/>
      </w:rPr>
      <w:fldChar w:fldCharType="begin"/>
    </w:r>
    <w:r w:rsidRPr="005A1179">
      <w:rPr>
        <w:sz w:val="16"/>
      </w:rPr>
      <w:instrText xml:space="preserve"> PAGE   \* MERGEFORMAT </w:instrText>
    </w:r>
    <w:r w:rsidRPr="005A1179">
      <w:rPr>
        <w:sz w:val="16"/>
      </w:rPr>
      <w:fldChar w:fldCharType="separate"/>
    </w:r>
    <w:r w:rsidR="00BC25FA">
      <w:rPr>
        <w:noProof/>
        <w:sz w:val="16"/>
      </w:rPr>
      <w:t>2</w:t>
    </w:r>
    <w:r w:rsidRPr="005A1179">
      <w:rPr>
        <w:noProof/>
        <w:sz w:val="16"/>
      </w:rPr>
      <w:fldChar w:fldCharType="end"/>
    </w:r>
  </w:p>
  <w:p w14:paraId="5E971153" w14:textId="77777777" w:rsidR="00851273" w:rsidRPr="00065F15" w:rsidRDefault="00851273" w:rsidP="00065F15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51981" w14:textId="5F961110" w:rsidR="00851273" w:rsidRDefault="00851273" w:rsidP="00B420FF">
    <w:pPr>
      <w:pStyle w:val="Footer"/>
      <w:jc w:val="center"/>
      <w:rPr>
        <w:sz w:val="16"/>
      </w:rPr>
    </w:pPr>
    <w:r w:rsidRPr="00026926">
      <w:rPr>
        <w:b/>
        <w:noProof/>
      </w:rPr>
      <w:drawing>
        <wp:anchor distT="0" distB="0" distL="114300" distR="114300" simplePos="0" relativeHeight="251670528" behindDoc="0" locked="0" layoutInCell="1" allowOverlap="1" wp14:anchorId="22A1A84E" wp14:editId="2EC276FA">
          <wp:simplePos x="0" y="0"/>
          <wp:positionH relativeFrom="column">
            <wp:posOffset>3408045</wp:posOffset>
          </wp:positionH>
          <wp:positionV relativeFrom="paragraph">
            <wp:posOffset>11430</wp:posOffset>
          </wp:positionV>
          <wp:extent cx="2446020" cy="629285"/>
          <wp:effectExtent l="0" t="0" r="0" b="0"/>
          <wp:wrapNone/>
          <wp:docPr id="3" name="Picture 3" descr="CMYK_horizont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MYK_horizont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rPr>
        <w:sz w:val="16"/>
      </w:rPr>
      <w:t xml:space="preserve">Official </w:t>
    </w:r>
    <w:r w:rsidR="00BB4027">
      <w:rPr>
        <w:sz w:val="16"/>
      </w:rPr>
      <w:t>:</w:t>
    </w:r>
    <w:proofErr w:type="gramEnd"/>
    <w:r w:rsidR="00BB4027">
      <w:rPr>
        <w:sz w:val="16"/>
      </w:rPr>
      <w:t xml:space="preserve"> Sensitive</w:t>
    </w:r>
  </w:p>
  <w:p w14:paraId="10606161" w14:textId="23392B98" w:rsidR="00851273" w:rsidRPr="005A1179" w:rsidRDefault="00851273" w:rsidP="00B917A1">
    <w:pPr>
      <w:pStyle w:val="Footer"/>
      <w:rPr>
        <w:sz w:val="16"/>
      </w:rPr>
    </w:pPr>
    <w:r w:rsidRPr="00026926">
      <w:rPr>
        <w:b/>
        <w:sz w:val="16"/>
      </w:rPr>
      <w:t xml:space="preserve">Privacy Breach </w:t>
    </w:r>
    <w:proofErr w:type="gramStart"/>
    <w:r w:rsidRPr="00026926">
      <w:rPr>
        <w:b/>
        <w:sz w:val="16"/>
      </w:rPr>
      <w:t xml:space="preserve">Notifications  </w:t>
    </w:r>
    <w:r w:rsidRPr="005A1179">
      <w:rPr>
        <w:sz w:val="16"/>
      </w:rPr>
      <w:t>|</w:t>
    </w:r>
    <w:proofErr w:type="gramEnd"/>
    <w:r w:rsidRPr="005A1179">
      <w:rPr>
        <w:sz w:val="16"/>
      </w:rPr>
      <w:t xml:space="preserve">  Page </w:t>
    </w:r>
    <w:r w:rsidRPr="005A1179">
      <w:rPr>
        <w:sz w:val="16"/>
      </w:rPr>
      <w:fldChar w:fldCharType="begin"/>
    </w:r>
    <w:r w:rsidRPr="005A1179">
      <w:rPr>
        <w:sz w:val="16"/>
      </w:rPr>
      <w:instrText xml:space="preserve"> PAGE   \* MERGEFORMAT </w:instrText>
    </w:r>
    <w:r w:rsidRPr="005A1179">
      <w:rPr>
        <w:sz w:val="16"/>
      </w:rPr>
      <w:fldChar w:fldCharType="separate"/>
    </w:r>
    <w:r w:rsidR="00BC25FA">
      <w:rPr>
        <w:noProof/>
        <w:sz w:val="16"/>
      </w:rPr>
      <w:t>1</w:t>
    </w:r>
    <w:r w:rsidRPr="005A1179">
      <w:rPr>
        <w:noProof/>
        <w:sz w:val="16"/>
      </w:rPr>
      <w:fldChar w:fldCharType="end"/>
    </w:r>
  </w:p>
  <w:p w14:paraId="5C846EEC" w14:textId="77777777" w:rsidR="00851273" w:rsidRDefault="00851273" w:rsidP="00B917A1">
    <w:pPr>
      <w:pStyle w:val="Footer"/>
      <w:jc w:val="right"/>
    </w:pPr>
  </w:p>
  <w:p w14:paraId="5FA045C6" w14:textId="77777777" w:rsidR="00851273" w:rsidRPr="00B917A1" w:rsidRDefault="00851273" w:rsidP="00B91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959B3" w14:textId="77777777" w:rsidR="005C742C" w:rsidRDefault="005C742C" w:rsidP="00065F15">
      <w:r>
        <w:separator/>
      </w:r>
    </w:p>
    <w:p w14:paraId="58A2D8CE" w14:textId="77777777" w:rsidR="005C742C" w:rsidRDefault="005C742C" w:rsidP="00065F15"/>
  </w:footnote>
  <w:footnote w:type="continuationSeparator" w:id="0">
    <w:p w14:paraId="72193E18" w14:textId="77777777" w:rsidR="005C742C" w:rsidRDefault="005C742C" w:rsidP="00065F15">
      <w:r>
        <w:continuationSeparator/>
      </w:r>
    </w:p>
    <w:p w14:paraId="4D7005E5" w14:textId="77777777" w:rsidR="005C742C" w:rsidRDefault="005C742C" w:rsidP="00065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D5F92" w14:textId="77777777" w:rsidR="004161F5" w:rsidRDefault="004161F5" w:rsidP="00065F15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43016E1" wp14:editId="73EA9A5D">
          <wp:simplePos x="0" y="0"/>
          <wp:positionH relativeFrom="column">
            <wp:posOffset>-1076325</wp:posOffset>
          </wp:positionH>
          <wp:positionV relativeFrom="paragraph">
            <wp:posOffset>-2540</wp:posOffset>
          </wp:positionV>
          <wp:extent cx="7691120" cy="2063750"/>
          <wp:effectExtent l="0" t="0" r="0" b="0"/>
          <wp:wrapNone/>
          <wp:docPr id="2" name="Picture 2" descr="header-priv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eader-privac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120" cy="206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A828BF" w14:textId="77777777" w:rsidR="004161F5" w:rsidRDefault="004161F5" w:rsidP="00065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14ED0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6F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D615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FCA7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7492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11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 w15:restartNumberingAfterBreak="0">
    <w:nsid w:val="FFFFFF83"/>
    <w:multiLevelType w:val="singleLevel"/>
    <w:tmpl w:val="DCAC38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68B7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4688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688E"/>
    <w:multiLevelType w:val="hybridMultilevel"/>
    <w:tmpl w:val="958ED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5963AF"/>
    <w:multiLevelType w:val="hybridMultilevel"/>
    <w:tmpl w:val="C42664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973104"/>
    <w:multiLevelType w:val="hybridMultilevel"/>
    <w:tmpl w:val="29FE7972"/>
    <w:lvl w:ilvl="0" w:tplc="E9E0B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422C72"/>
    <w:multiLevelType w:val="hybridMultilevel"/>
    <w:tmpl w:val="A2E01C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222AE"/>
    <w:multiLevelType w:val="hybridMultilevel"/>
    <w:tmpl w:val="2E8AD07C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203F5"/>
    <w:multiLevelType w:val="hybridMultilevel"/>
    <w:tmpl w:val="02B05C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DD2262"/>
    <w:multiLevelType w:val="hybridMultilevel"/>
    <w:tmpl w:val="71D6B53E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E7901"/>
    <w:multiLevelType w:val="hybridMultilevel"/>
    <w:tmpl w:val="C1DEE838"/>
    <w:lvl w:ilvl="0" w:tplc="BB16D86E">
      <w:start w:val="1"/>
      <w:numFmt w:val="bullet"/>
      <w:lvlText w:val="»"/>
      <w:lvlJc w:val="left"/>
      <w:pPr>
        <w:ind w:left="720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41380"/>
    <w:multiLevelType w:val="hybridMultilevel"/>
    <w:tmpl w:val="68E8E2D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3D5CF7"/>
    <w:multiLevelType w:val="hybridMultilevel"/>
    <w:tmpl w:val="6CB61562"/>
    <w:lvl w:ilvl="0" w:tplc="81B46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80783"/>
    <w:multiLevelType w:val="hybridMultilevel"/>
    <w:tmpl w:val="CD189A1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237A3F"/>
    <w:multiLevelType w:val="multilevel"/>
    <w:tmpl w:val="0832BF7A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D6D09"/>
    <w:multiLevelType w:val="hybridMultilevel"/>
    <w:tmpl w:val="8744CB5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D4344F"/>
    <w:multiLevelType w:val="hybridMultilevel"/>
    <w:tmpl w:val="DF125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8672C"/>
    <w:multiLevelType w:val="hybridMultilevel"/>
    <w:tmpl w:val="B5224B7E"/>
    <w:lvl w:ilvl="0" w:tplc="34864FFE">
      <w:start w:val="1"/>
      <w:numFmt w:val="bullet"/>
      <w:lvlRestart w:val="0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55334B4D"/>
    <w:multiLevelType w:val="hybridMultilevel"/>
    <w:tmpl w:val="0832BF7A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82180B"/>
    <w:multiLevelType w:val="hybridMultilevel"/>
    <w:tmpl w:val="6A42D390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81449AB"/>
    <w:multiLevelType w:val="hybridMultilevel"/>
    <w:tmpl w:val="BC4C519A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528A9"/>
    <w:multiLevelType w:val="hybridMultilevel"/>
    <w:tmpl w:val="95B4940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9E61E6"/>
    <w:multiLevelType w:val="hybridMultilevel"/>
    <w:tmpl w:val="1338A36A"/>
    <w:lvl w:ilvl="0" w:tplc="18BADD0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4387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865EE"/>
    <w:multiLevelType w:val="hybridMultilevel"/>
    <w:tmpl w:val="AA482C56"/>
    <w:lvl w:ilvl="0" w:tplc="BB16D86E">
      <w:start w:val="1"/>
      <w:numFmt w:val="bullet"/>
      <w:lvlText w:val="»"/>
      <w:lvlJc w:val="left"/>
      <w:pPr>
        <w:ind w:left="720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153A8"/>
    <w:multiLevelType w:val="hybridMultilevel"/>
    <w:tmpl w:val="5666F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1E2450"/>
    <w:multiLevelType w:val="hybridMultilevel"/>
    <w:tmpl w:val="7EBE9C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E6465"/>
    <w:multiLevelType w:val="hybridMultilevel"/>
    <w:tmpl w:val="9A32209E"/>
    <w:lvl w:ilvl="0" w:tplc="D2B86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F7AE6"/>
    <w:multiLevelType w:val="hybridMultilevel"/>
    <w:tmpl w:val="59AEE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21"/>
  </w:num>
  <w:num w:numId="4">
    <w:abstractNumId w:val="16"/>
  </w:num>
  <w:num w:numId="5">
    <w:abstractNumId w:val="20"/>
  </w:num>
  <w:num w:numId="6">
    <w:abstractNumId w:val="24"/>
  </w:num>
  <w:num w:numId="7">
    <w:abstractNumId w:val="14"/>
  </w:num>
  <w:num w:numId="8">
    <w:abstractNumId w:val="10"/>
  </w:num>
  <w:num w:numId="9">
    <w:abstractNumId w:val="19"/>
  </w:num>
  <w:num w:numId="10">
    <w:abstractNumId w:val="33"/>
  </w:num>
  <w:num w:numId="11">
    <w:abstractNumId w:val="29"/>
  </w:num>
  <w:num w:numId="12">
    <w:abstractNumId w:val="26"/>
  </w:num>
  <w:num w:numId="13">
    <w:abstractNumId w:val="2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2"/>
  </w:num>
  <w:num w:numId="25">
    <w:abstractNumId w:val="18"/>
  </w:num>
  <w:num w:numId="26">
    <w:abstractNumId w:val="15"/>
  </w:num>
  <w:num w:numId="27">
    <w:abstractNumId w:val="22"/>
  </w:num>
  <w:num w:numId="28">
    <w:abstractNumId w:val="30"/>
  </w:num>
  <w:num w:numId="29">
    <w:abstractNumId w:val="12"/>
  </w:num>
  <w:num w:numId="30">
    <w:abstractNumId w:val="17"/>
  </w:num>
  <w:num w:numId="31">
    <w:abstractNumId w:val="13"/>
  </w:num>
  <w:num w:numId="32">
    <w:abstractNumId w:val="34"/>
  </w:num>
  <w:num w:numId="33">
    <w:abstractNumId w:val="23"/>
  </w:num>
  <w:num w:numId="34">
    <w:abstractNumId w:val="11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4097">
      <o:colormru v:ext="edit" colors="#bce2d7,#cde9e1,white,#dbe9e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B6"/>
    <w:rsid w:val="00000D20"/>
    <w:rsid w:val="00004A43"/>
    <w:rsid w:val="00007FC9"/>
    <w:rsid w:val="00011447"/>
    <w:rsid w:val="0002070D"/>
    <w:rsid w:val="00021C7D"/>
    <w:rsid w:val="00024BFA"/>
    <w:rsid w:val="00026926"/>
    <w:rsid w:val="00027FDF"/>
    <w:rsid w:val="0003271F"/>
    <w:rsid w:val="00040AED"/>
    <w:rsid w:val="000445A0"/>
    <w:rsid w:val="0005713E"/>
    <w:rsid w:val="00065F15"/>
    <w:rsid w:val="000729AE"/>
    <w:rsid w:val="00072F23"/>
    <w:rsid w:val="00075E9C"/>
    <w:rsid w:val="00077B03"/>
    <w:rsid w:val="0009310D"/>
    <w:rsid w:val="00097BF1"/>
    <w:rsid w:val="000A0AD2"/>
    <w:rsid w:val="000A19A8"/>
    <w:rsid w:val="000A6588"/>
    <w:rsid w:val="000A6E05"/>
    <w:rsid w:val="000A748A"/>
    <w:rsid w:val="000A7BE3"/>
    <w:rsid w:val="000C3110"/>
    <w:rsid w:val="000C546F"/>
    <w:rsid w:val="000D0641"/>
    <w:rsid w:val="000D66C6"/>
    <w:rsid w:val="000D6791"/>
    <w:rsid w:val="000D7FFD"/>
    <w:rsid w:val="000E1329"/>
    <w:rsid w:val="000F0722"/>
    <w:rsid w:val="000F0FD0"/>
    <w:rsid w:val="000F2F19"/>
    <w:rsid w:val="0010292F"/>
    <w:rsid w:val="0011042D"/>
    <w:rsid w:val="00110F1A"/>
    <w:rsid w:val="0011322C"/>
    <w:rsid w:val="0012034B"/>
    <w:rsid w:val="00121A07"/>
    <w:rsid w:val="00124573"/>
    <w:rsid w:val="00127535"/>
    <w:rsid w:val="00140E23"/>
    <w:rsid w:val="00142669"/>
    <w:rsid w:val="0016072A"/>
    <w:rsid w:val="001773AC"/>
    <w:rsid w:val="00182330"/>
    <w:rsid w:val="00182FE8"/>
    <w:rsid w:val="0018377C"/>
    <w:rsid w:val="00184A73"/>
    <w:rsid w:val="00187D8D"/>
    <w:rsid w:val="001917E6"/>
    <w:rsid w:val="001A19FE"/>
    <w:rsid w:val="001B10E7"/>
    <w:rsid w:val="001B2861"/>
    <w:rsid w:val="001C4D72"/>
    <w:rsid w:val="001C774E"/>
    <w:rsid w:val="001D1D56"/>
    <w:rsid w:val="001E0474"/>
    <w:rsid w:val="001E4E61"/>
    <w:rsid w:val="001E61B8"/>
    <w:rsid w:val="001F39B1"/>
    <w:rsid w:val="0020526D"/>
    <w:rsid w:val="00217C29"/>
    <w:rsid w:val="00220761"/>
    <w:rsid w:val="00220EF7"/>
    <w:rsid w:val="00222248"/>
    <w:rsid w:val="00223A4F"/>
    <w:rsid w:val="002252B5"/>
    <w:rsid w:val="00235C6E"/>
    <w:rsid w:val="00252B9A"/>
    <w:rsid w:val="00260606"/>
    <w:rsid w:val="0026346D"/>
    <w:rsid w:val="0027146F"/>
    <w:rsid w:val="00282D62"/>
    <w:rsid w:val="00291BBF"/>
    <w:rsid w:val="002A6A11"/>
    <w:rsid w:val="002B0D75"/>
    <w:rsid w:val="002C3AE1"/>
    <w:rsid w:val="002C66CB"/>
    <w:rsid w:val="002D040B"/>
    <w:rsid w:val="002D0C39"/>
    <w:rsid w:val="002D1067"/>
    <w:rsid w:val="002D39C9"/>
    <w:rsid w:val="002E0CBB"/>
    <w:rsid w:val="002E0FF3"/>
    <w:rsid w:val="002E1CF9"/>
    <w:rsid w:val="002E3F92"/>
    <w:rsid w:val="002F19E2"/>
    <w:rsid w:val="002F5B6B"/>
    <w:rsid w:val="002F5D9E"/>
    <w:rsid w:val="00301A2B"/>
    <w:rsid w:val="00301C16"/>
    <w:rsid w:val="00303684"/>
    <w:rsid w:val="00304036"/>
    <w:rsid w:val="00304851"/>
    <w:rsid w:val="003115E6"/>
    <w:rsid w:val="003253F6"/>
    <w:rsid w:val="00332CCC"/>
    <w:rsid w:val="003331EE"/>
    <w:rsid w:val="00336CD9"/>
    <w:rsid w:val="00342893"/>
    <w:rsid w:val="00346ECE"/>
    <w:rsid w:val="00356327"/>
    <w:rsid w:val="00367423"/>
    <w:rsid w:val="00381605"/>
    <w:rsid w:val="003877CC"/>
    <w:rsid w:val="003B2D11"/>
    <w:rsid w:val="003C1419"/>
    <w:rsid w:val="003C1889"/>
    <w:rsid w:val="003D1484"/>
    <w:rsid w:val="003D30CD"/>
    <w:rsid w:val="003D7781"/>
    <w:rsid w:val="003E1345"/>
    <w:rsid w:val="003F217F"/>
    <w:rsid w:val="00402C32"/>
    <w:rsid w:val="00411F37"/>
    <w:rsid w:val="004161F5"/>
    <w:rsid w:val="00423334"/>
    <w:rsid w:val="00434550"/>
    <w:rsid w:val="004408CA"/>
    <w:rsid w:val="00440E5B"/>
    <w:rsid w:val="00447B42"/>
    <w:rsid w:val="00454067"/>
    <w:rsid w:val="00454549"/>
    <w:rsid w:val="00454C5B"/>
    <w:rsid w:val="00455A34"/>
    <w:rsid w:val="004579A1"/>
    <w:rsid w:val="00467A18"/>
    <w:rsid w:val="00475231"/>
    <w:rsid w:val="004767E9"/>
    <w:rsid w:val="00477292"/>
    <w:rsid w:val="004800CC"/>
    <w:rsid w:val="00481CE9"/>
    <w:rsid w:val="004869B3"/>
    <w:rsid w:val="00487F98"/>
    <w:rsid w:val="004961A8"/>
    <w:rsid w:val="00497886"/>
    <w:rsid w:val="004A4AA6"/>
    <w:rsid w:val="004A56F4"/>
    <w:rsid w:val="004A6032"/>
    <w:rsid w:val="004B0B6E"/>
    <w:rsid w:val="004B267B"/>
    <w:rsid w:val="004B55C9"/>
    <w:rsid w:val="004C62E2"/>
    <w:rsid w:val="004C7D2F"/>
    <w:rsid w:val="004D2303"/>
    <w:rsid w:val="004E2187"/>
    <w:rsid w:val="004E6ACE"/>
    <w:rsid w:val="004F03B4"/>
    <w:rsid w:val="004F248F"/>
    <w:rsid w:val="004F2CFE"/>
    <w:rsid w:val="004F7E53"/>
    <w:rsid w:val="00504413"/>
    <w:rsid w:val="00506FA0"/>
    <w:rsid w:val="00510289"/>
    <w:rsid w:val="005111F2"/>
    <w:rsid w:val="005125E1"/>
    <w:rsid w:val="00525008"/>
    <w:rsid w:val="00525FD2"/>
    <w:rsid w:val="0053369C"/>
    <w:rsid w:val="005366A0"/>
    <w:rsid w:val="00547633"/>
    <w:rsid w:val="00560E42"/>
    <w:rsid w:val="00573FA5"/>
    <w:rsid w:val="00577D36"/>
    <w:rsid w:val="00580C62"/>
    <w:rsid w:val="00585950"/>
    <w:rsid w:val="00585F1A"/>
    <w:rsid w:val="0058635A"/>
    <w:rsid w:val="005907D1"/>
    <w:rsid w:val="005A1179"/>
    <w:rsid w:val="005A41DE"/>
    <w:rsid w:val="005A4EAB"/>
    <w:rsid w:val="005A64F5"/>
    <w:rsid w:val="005A7694"/>
    <w:rsid w:val="005B1460"/>
    <w:rsid w:val="005B5677"/>
    <w:rsid w:val="005B7575"/>
    <w:rsid w:val="005C4E3E"/>
    <w:rsid w:val="005C742C"/>
    <w:rsid w:val="005C76E4"/>
    <w:rsid w:val="005D0F9C"/>
    <w:rsid w:val="005E7CB3"/>
    <w:rsid w:val="005F088C"/>
    <w:rsid w:val="0060487E"/>
    <w:rsid w:val="006075C0"/>
    <w:rsid w:val="00607919"/>
    <w:rsid w:val="006133A5"/>
    <w:rsid w:val="006207AD"/>
    <w:rsid w:val="00632B71"/>
    <w:rsid w:val="00641001"/>
    <w:rsid w:val="0064762C"/>
    <w:rsid w:val="00655F65"/>
    <w:rsid w:val="006705B1"/>
    <w:rsid w:val="00672335"/>
    <w:rsid w:val="0068134F"/>
    <w:rsid w:val="006A4F48"/>
    <w:rsid w:val="006B6B15"/>
    <w:rsid w:val="006C655E"/>
    <w:rsid w:val="006D19A1"/>
    <w:rsid w:val="006D7C9C"/>
    <w:rsid w:val="006E137A"/>
    <w:rsid w:val="006E154C"/>
    <w:rsid w:val="006F3BA2"/>
    <w:rsid w:val="006F564F"/>
    <w:rsid w:val="00700957"/>
    <w:rsid w:val="00707366"/>
    <w:rsid w:val="007107B0"/>
    <w:rsid w:val="00712927"/>
    <w:rsid w:val="00712BA3"/>
    <w:rsid w:val="00713883"/>
    <w:rsid w:val="007155BE"/>
    <w:rsid w:val="007158B6"/>
    <w:rsid w:val="007234B7"/>
    <w:rsid w:val="00727B49"/>
    <w:rsid w:val="00727DE3"/>
    <w:rsid w:val="00730789"/>
    <w:rsid w:val="00732C16"/>
    <w:rsid w:val="00736BED"/>
    <w:rsid w:val="00740EDC"/>
    <w:rsid w:val="00744D39"/>
    <w:rsid w:val="00746D6D"/>
    <w:rsid w:val="00751F32"/>
    <w:rsid w:val="00766DA1"/>
    <w:rsid w:val="00773B1F"/>
    <w:rsid w:val="00775CB8"/>
    <w:rsid w:val="00791192"/>
    <w:rsid w:val="00791F8A"/>
    <w:rsid w:val="00794492"/>
    <w:rsid w:val="00797E95"/>
    <w:rsid w:val="007A07D3"/>
    <w:rsid w:val="007A32AD"/>
    <w:rsid w:val="007B0F02"/>
    <w:rsid w:val="007B3A39"/>
    <w:rsid w:val="007B500C"/>
    <w:rsid w:val="007B56E8"/>
    <w:rsid w:val="007B601B"/>
    <w:rsid w:val="007B7ADF"/>
    <w:rsid w:val="007C3BB5"/>
    <w:rsid w:val="007D72F7"/>
    <w:rsid w:val="007D7F0A"/>
    <w:rsid w:val="007E1F43"/>
    <w:rsid w:val="007E3AF8"/>
    <w:rsid w:val="007F6671"/>
    <w:rsid w:val="007F7FEC"/>
    <w:rsid w:val="00802131"/>
    <w:rsid w:val="008341DA"/>
    <w:rsid w:val="0084754C"/>
    <w:rsid w:val="00851273"/>
    <w:rsid w:val="00855459"/>
    <w:rsid w:val="00862855"/>
    <w:rsid w:val="00863CD9"/>
    <w:rsid w:val="00871302"/>
    <w:rsid w:val="008765F7"/>
    <w:rsid w:val="00882CAB"/>
    <w:rsid w:val="00892589"/>
    <w:rsid w:val="0089654B"/>
    <w:rsid w:val="008A0DF1"/>
    <w:rsid w:val="008A104E"/>
    <w:rsid w:val="008B3199"/>
    <w:rsid w:val="008B6FDE"/>
    <w:rsid w:val="008C06FD"/>
    <w:rsid w:val="008C3916"/>
    <w:rsid w:val="008D14DC"/>
    <w:rsid w:val="008E1DC8"/>
    <w:rsid w:val="008E276B"/>
    <w:rsid w:val="008E2BBE"/>
    <w:rsid w:val="008F36B3"/>
    <w:rsid w:val="00900560"/>
    <w:rsid w:val="0091046E"/>
    <w:rsid w:val="00913AF7"/>
    <w:rsid w:val="009219C5"/>
    <w:rsid w:val="0092272D"/>
    <w:rsid w:val="009307ED"/>
    <w:rsid w:val="009315A9"/>
    <w:rsid w:val="00941616"/>
    <w:rsid w:val="009421B8"/>
    <w:rsid w:val="0095402B"/>
    <w:rsid w:val="00971283"/>
    <w:rsid w:val="00973859"/>
    <w:rsid w:val="00974E9F"/>
    <w:rsid w:val="009815C3"/>
    <w:rsid w:val="00982232"/>
    <w:rsid w:val="009A061B"/>
    <w:rsid w:val="009A11B7"/>
    <w:rsid w:val="009A3B07"/>
    <w:rsid w:val="009A54B3"/>
    <w:rsid w:val="009C675F"/>
    <w:rsid w:val="009D1570"/>
    <w:rsid w:val="009D6C3A"/>
    <w:rsid w:val="009E5606"/>
    <w:rsid w:val="009F6130"/>
    <w:rsid w:val="009F6627"/>
    <w:rsid w:val="009F7D0C"/>
    <w:rsid w:val="009F7D13"/>
    <w:rsid w:val="00A11B96"/>
    <w:rsid w:val="00A22FEF"/>
    <w:rsid w:val="00A27D41"/>
    <w:rsid w:val="00A30565"/>
    <w:rsid w:val="00A32EA4"/>
    <w:rsid w:val="00A33A28"/>
    <w:rsid w:val="00A42D6C"/>
    <w:rsid w:val="00A46978"/>
    <w:rsid w:val="00A4715B"/>
    <w:rsid w:val="00A47E78"/>
    <w:rsid w:val="00A5065E"/>
    <w:rsid w:val="00A52290"/>
    <w:rsid w:val="00A533EC"/>
    <w:rsid w:val="00A53D02"/>
    <w:rsid w:val="00A55BC9"/>
    <w:rsid w:val="00A56917"/>
    <w:rsid w:val="00A63E16"/>
    <w:rsid w:val="00A64786"/>
    <w:rsid w:val="00A83A14"/>
    <w:rsid w:val="00A84BE7"/>
    <w:rsid w:val="00A8777B"/>
    <w:rsid w:val="00A93076"/>
    <w:rsid w:val="00AB47CE"/>
    <w:rsid w:val="00AB7CC2"/>
    <w:rsid w:val="00AC61B8"/>
    <w:rsid w:val="00AD1E1A"/>
    <w:rsid w:val="00AD3BD9"/>
    <w:rsid w:val="00AD4ABA"/>
    <w:rsid w:val="00AD7A14"/>
    <w:rsid w:val="00AE1131"/>
    <w:rsid w:val="00AE2021"/>
    <w:rsid w:val="00AE4654"/>
    <w:rsid w:val="00B0299E"/>
    <w:rsid w:val="00B16F31"/>
    <w:rsid w:val="00B2406C"/>
    <w:rsid w:val="00B2409E"/>
    <w:rsid w:val="00B278F6"/>
    <w:rsid w:val="00B359B0"/>
    <w:rsid w:val="00B420FF"/>
    <w:rsid w:val="00B42D6B"/>
    <w:rsid w:val="00B44966"/>
    <w:rsid w:val="00B45C90"/>
    <w:rsid w:val="00B46DEB"/>
    <w:rsid w:val="00B47611"/>
    <w:rsid w:val="00B52F89"/>
    <w:rsid w:val="00B75A16"/>
    <w:rsid w:val="00B917A1"/>
    <w:rsid w:val="00BB183E"/>
    <w:rsid w:val="00BB1A9D"/>
    <w:rsid w:val="00BB4027"/>
    <w:rsid w:val="00BC25FA"/>
    <w:rsid w:val="00BC67F8"/>
    <w:rsid w:val="00BF6396"/>
    <w:rsid w:val="00BF720E"/>
    <w:rsid w:val="00C05205"/>
    <w:rsid w:val="00C10695"/>
    <w:rsid w:val="00C143D5"/>
    <w:rsid w:val="00C14A5A"/>
    <w:rsid w:val="00C16F04"/>
    <w:rsid w:val="00C175A9"/>
    <w:rsid w:val="00C17D6D"/>
    <w:rsid w:val="00C278D0"/>
    <w:rsid w:val="00C35273"/>
    <w:rsid w:val="00C42C18"/>
    <w:rsid w:val="00C7756D"/>
    <w:rsid w:val="00C82A29"/>
    <w:rsid w:val="00C850C2"/>
    <w:rsid w:val="00CB183E"/>
    <w:rsid w:val="00CB1C89"/>
    <w:rsid w:val="00CB389B"/>
    <w:rsid w:val="00CC1893"/>
    <w:rsid w:val="00CC599C"/>
    <w:rsid w:val="00CC6231"/>
    <w:rsid w:val="00CD0F03"/>
    <w:rsid w:val="00CD288F"/>
    <w:rsid w:val="00CD6DDA"/>
    <w:rsid w:val="00CE076E"/>
    <w:rsid w:val="00CE53EE"/>
    <w:rsid w:val="00CF51C6"/>
    <w:rsid w:val="00D06F1B"/>
    <w:rsid w:val="00D06F23"/>
    <w:rsid w:val="00D12EFC"/>
    <w:rsid w:val="00D256A1"/>
    <w:rsid w:val="00D25A99"/>
    <w:rsid w:val="00D53232"/>
    <w:rsid w:val="00D60025"/>
    <w:rsid w:val="00D600D1"/>
    <w:rsid w:val="00D65317"/>
    <w:rsid w:val="00D73CCB"/>
    <w:rsid w:val="00D86B05"/>
    <w:rsid w:val="00D96D4B"/>
    <w:rsid w:val="00DA699B"/>
    <w:rsid w:val="00DC0B41"/>
    <w:rsid w:val="00DC0BBB"/>
    <w:rsid w:val="00DC4F8A"/>
    <w:rsid w:val="00DD0B0B"/>
    <w:rsid w:val="00DE054D"/>
    <w:rsid w:val="00DE696F"/>
    <w:rsid w:val="00DE732E"/>
    <w:rsid w:val="00DF5198"/>
    <w:rsid w:val="00DF6EB7"/>
    <w:rsid w:val="00E00ACA"/>
    <w:rsid w:val="00E127E6"/>
    <w:rsid w:val="00E161DF"/>
    <w:rsid w:val="00E1624C"/>
    <w:rsid w:val="00E23658"/>
    <w:rsid w:val="00E2591A"/>
    <w:rsid w:val="00E25DDB"/>
    <w:rsid w:val="00E2722F"/>
    <w:rsid w:val="00E27DEE"/>
    <w:rsid w:val="00E36259"/>
    <w:rsid w:val="00E434DC"/>
    <w:rsid w:val="00E55EF7"/>
    <w:rsid w:val="00E61CF8"/>
    <w:rsid w:val="00E6217F"/>
    <w:rsid w:val="00E66E7A"/>
    <w:rsid w:val="00E84BCC"/>
    <w:rsid w:val="00E97ED3"/>
    <w:rsid w:val="00EA0479"/>
    <w:rsid w:val="00EB49BA"/>
    <w:rsid w:val="00EB5AD3"/>
    <w:rsid w:val="00EC2E1F"/>
    <w:rsid w:val="00EC485D"/>
    <w:rsid w:val="00EC4CD9"/>
    <w:rsid w:val="00EC6CE9"/>
    <w:rsid w:val="00EC7EF6"/>
    <w:rsid w:val="00ED31FE"/>
    <w:rsid w:val="00ED3319"/>
    <w:rsid w:val="00EF53EE"/>
    <w:rsid w:val="00EF679E"/>
    <w:rsid w:val="00F07BBF"/>
    <w:rsid w:val="00F126F7"/>
    <w:rsid w:val="00F250EF"/>
    <w:rsid w:val="00F27A9C"/>
    <w:rsid w:val="00F33282"/>
    <w:rsid w:val="00F46D21"/>
    <w:rsid w:val="00F47126"/>
    <w:rsid w:val="00F475F2"/>
    <w:rsid w:val="00F51FA5"/>
    <w:rsid w:val="00F54C34"/>
    <w:rsid w:val="00F6381C"/>
    <w:rsid w:val="00F724B6"/>
    <w:rsid w:val="00F72C29"/>
    <w:rsid w:val="00F75B7C"/>
    <w:rsid w:val="00F83B55"/>
    <w:rsid w:val="00F90E0E"/>
    <w:rsid w:val="00F92728"/>
    <w:rsid w:val="00F945C9"/>
    <w:rsid w:val="00F97CCF"/>
    <w:rsid w:val="00FA6788"/>
    <w:rsid w:val="00FA7C6D"/>
    <w:rsid w:val="00FB67BF"/>
    <w:rsid w:val="00FC0A63"/>
    <w:rsid w:val="00FC3600"/>
    <w:rsid w:val="00FD16AD"/>
    <w:rsid w:val="00FD4525"/>
    <w:rsid w:val="00FD4DA9"/>
    <w:rsid w:val="00FE0B6E"/>
    <w:rsid w:val="00FE14C0"/>
    <w:rsid w:val="00FF3A8C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ce2d7,#cde9e1,white,#dbe9e4"/>
    </o:shapedefaults>
    <o:shapelayout v:ext="edit">
      <o:idmap v:ext="edit" data="1"/>
    </o:shapelayout>
  </w:shapeDefaults>
  <w:decimalSymbol w:val="."/>
  <w:listSeparator w:val=","/>
  <w14:docId w14:val="4DCAD61B"/>
  <w15:chartTrackingRefBased/>
  <w15:docId w15:val="{67A60801-6234-4F20-94DC-06D68BFF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724B6"/>
    <w:pPr>
      <w:spacing w:after="100"/>
    </w:pPr>
    <w:rPr>
      <w:rFonts w:ascii="Arial" w:hAnsi="Arial"/>
      <w:color w:val="243870"/>
      <w:sz w:val="22"/>
    </w:rPr>
  </w:style>
  <w:style w:type="paragraph" w:styleId="Heading1">
    <w:name w:val="heading 1"/>
    <w:basedOn w:val="Mainheading"/>
    <w:next w:val="Normal"/>
    <w:link w:val="Heading1Char"/>
    <w:qFormat/>
    <w:rsid w:val="00B917A1"/>
    <w:pPr>
      <w:spacing w:after="600"/>
      <w:outlineLvl w:val="0"/>
    </w:pPr>
    <w:rPr>
      <w:b w:val="0"/>
      <w:color w:val="243870"/>
      <w:sz w:val="68"/>
    </w:rPr>
  </w:style>
  <w:style w:type="paragraph" w:styleId="Heading2">
    <w:name w:val="heading 2"/>
    <w:basedOn w:val="Subhead"/>
    <w:next w:val="Normal"/>
    <w:link w:val="Heading2Char"/>
    <w:unhideWhenUsed/>
    <w:qFormat/>
    <w:rsid w:val="001F39B1"/>
    <w:pPr>
      <w:spacing w:line="240" w:lineRule="auto"/>
      <w:outlineLvl w:val="1"/>
    </w:pPr>
    <w:rPr>
      <w:color w:val="243870"/>
      <w:sz w:val="28"/>
    </w:rPr>
  </w:style>
  <w:style w:type="paragraph" w:styleId="Heading3">
    <w:name w:val="heading 3"/>
    <w:basedOn w:val="subheadsecondlevel"/>
    <w:next w:val="Normal"/>
    <w:link w:val="Heading3Char"/>
    <w:unhideWhenUsed/>
    <w:qFormat/>
    <w:rsid w:val="001F39B1"/>
    <w:pPr>
      <w:spacing w:before="120" w:line="240" w:lineRule="auto"/>
      <w:outlineLvl w:val="2"/>
    </w:pPr>
    <w:rPr>
      <w:color w:val="01898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DF5198"/>
    <w:pPr>
      <w:tabs>
        <w:tab w:val="center" w:pos="4153"/>
        <w:tab w:val="right" w:pos="8306"/>
      </w:tabs>
    </w:pPr>
    <w:rPr>
      <w:sz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introquote">
    <w:name w:val="intro quote"/>
    <w:basedOn w:val="Normal"/>
    <w:rsid w:val="005C4E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i/>
      <w:iCs/>
      <w:color w:val="000000"/>
      <w:sz w:val="16"/>
      <w:lang w:val="en-GB"/>
    </w:rPr>
  </w:style>
  <w:style w:type="paragraph" w:customStyle="1" w:styleId="BodyText1">
    <w:name w:val="Body Text1"/>
    <w:basedOn w:val="Normal"/>
    <w:rsid w:val="00B2406C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paragraph" w:customStyle="1" w:styleId="formentryfiels">
    <w:name w:val="form entry fiels"/>
    <w:basedOn w:val="Normal"/>
    <w:rsid w:val="00B2406C"/>
    <w:pPr>
      <w:pBdr>
        <w:bottom w:val="single" w:sz="96" w:space="0" w:color="000000"/>
      </w:pBd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table" w:styleId="TableGrid">
    <w:name w:val="Table Grid"/>
    <w:basedOn w:val="TableNormal"/>
    <w:rsid w:val="00B24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">
    <w:name w:val="intro para"/>
    <w:basedOn w:val="Normal"/>
    <w:rsid w:val="00B2406C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Helvetica 65 Medium" w:hAnsi="Helvetica 65 Medium" w:cs="Helvetica 65 Medium"/>
      <w:color w:val="000000"/>
      <w:spacing w:val="-13"/>
      <w:sz w:val="28"/>
      <w:szCs w:val="28"/>
      <w:lang w:val="en-GB"/>
    </w:rPr>
  </w:style>
  <w:style w:type="paragraph" w:customStyle="1" w:styleId="Mainheading">
    <w:name w:val="Main heading"/>
    <w:basedOn w:val="Normal"/>
    <w:rsid w:val="00097BF1"/>
    <w:pPr>
      <w:spacing w:before="800" w:after="800"/>
    </w:pPr>
    <w:rPr>
      <w:b/>
      <w:bCs/>
      <w:color w:val="002776"/>
      <w:spacing w:val="-20"/>
      <w:sz w:val="46"/>
    </w:rPr>
  </w:style>
  <w:style w:type="paragraph" w:customStyle="1" w:styleId="StyleintroquoteNotItalic">
    <w:name w:val="Style intro quote + Not Italic"/>
    <w:basedOn w:val="introquote"/>
    <w:rsid w:val="00F6381C"/>
    <w:rPr>
      <w:i w:val="0"/>
      <w:iCs w:val="0"/>
    </w:rPr>
  </w:style>
  <w:style w:type="paragraph" w:customStyle="1" w:styleId="Subhead">
    <w:name w:val="Subhead"/>
    <w:basedOn w:val="Normal"/>
    <w:rsid w:val="005C4E3E"/>
    <w:pPr>
      <w:spacing w:before="300" w:after="20" w:line="380" w:lineRule="exact"/>
    </w:pPr>
    <w:rPr>
      <w:b/>
      <w:bCs/>
      <w:color w:val="002776"/>
      <w:spacing w:val="-10"/>
    </w:rPr>
  </w:style>
  <w:style w:type="paragraph" w:customStyle="1" w:styleId="bodytextreport">
    <w:name w:val="body text report"/>
    <w:basedOn w:val="Normal"/>
    <w:rsid w:val="005C4E3E"/>
    <w:pPr>
      <w:spacing w:line="380" w:lineRule="exact"/>
    </w:pPr>
    <w:rPr>
      <w:color w:val="58595B"/>
      <w:sz w:val="18"/>
    </w:rPr>
  </w:style>
  <w:style w:type="paragraph" w:customStyle="1" w:styleId="subheadsecondlevel">
    <w:name w:val="subhead second level"/>
    <w:basedOn w:val="Normal"/>
    <w:rsid w:val="005C4E3E"/>
    <w:pPr>
      <w:spacing w:before="200" w:after="20" w:line="380" w:lineRule="exact"/>
    </w:pPr>
    <w:rPr>
      <w:b/>
      <w:bCs/>
      <w:color w:val="58595B"/>
      <w:spacing w:val="-10"/>
      <w:sz w:val="20"/>
    </w:rPr>
  </w:style>
  <w:style w:type="character" w:customStyle="1" w:styleId="Heading2Char">
    <w:name w:val="Heading 2 Char"/>
    <w:link w:val="Heading2"/>
    <w:rsid w:val="001F39B1"/>
    <w:rPr>
      <w:rFonts w:ascii="Arial" w:hAnsi="Arial"/>
      <w:b/>
      <w:bCs/>
      <w:color w:val="243870"/>
      <w:spacing w:val="-10"/>
      <w:sz w:val="28"/>
    </w:rPr>
  </w:style>
  <w:style w:type="character" w:customStyle="1" w:styleId="Heading3Char">
    <w:name w:val="Heading 3 Char"/>
    <w:link w:val="Heading3"/>
    <w:rsid w:val="001F39B1"/>
    <w:rPr>
      <w:rFonts w:ascii="Arial" w:hAnsi="Arial"/>
      <w:b/>
      <w:bCs/>
      <w:color w:val="018986"/>
      <w:spacing w:val="-10"/>
      <w:sz w:val="24"/>
    </w:rPr>
  </w:style>
  <w:style w:type="character" w:customStyle="1" w:styleId="FooterChar">
    <w:name w:val="Footer Char"/>
    <w:link w:val="Footer"/>
    <w:uiPriority w:val="99"/>
    <w:rsid w:val="00065F15"/>
    <w:rPr>
      <w:rFonts w:ascii="Arial" w:hAnsi="Arial"/>
      <w:color w:val="58595B"/>
      <w:sz w:val="18"/>
    </w:rPr>
  </w:style>
  <w:style w:type="character" w:styleId="Strong">
    <w:name w:val="Strong"/>
    <w:aliases w:val="Bullet"/>
    <w:qFormat/>
    <w:rsid w:val="00381605"/>
  </w:style>
  <w:style w:type="character" w:customStyle="1" w:styleId="Heading1Char">
    <w:name w:val="Heading 1 Char"/>
    <w:link w:val="Heading1"/>
    <w:rsid w:val="00B917A1"/>
    <w:rPr>
      <w:rFonts w:ascii="Arial" w:hAnsi="Arial"/>
      <w:bCs/>
      <w:color w:val="243870"/>
      <w:spacing w:val="-20"/>
      <w:sz w:val="68"/>
    </w:rPr>
  </w:style>
  <w:style w:type="paragraph" w:customStyle="1" w:styleId="BasicParagraph">
    <w:name w:val="[Basic Paragraph]"/>
    <w:basedOn w:val="Normal"/>
    <w:uiPriority w:val="99"/>
    <w:rsid w:val="001A19F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rsid w:val="00974E9F"/>
    <w:rPr>
      <w:color w:val="243870"/>
      <w:u w:val="single"/>
    </w:rPr>
  </w:style>
  <w:style w:type="paragraph" w:customStyle="1" w:styleId="BoxHeading">
    <w:name w:val="Box Heading"/>
    <w:basedOn w:val="Heading2"/>
    <w:link w:val="BoxHeadingChar"/>
    <w:qFormat/>
    <w:rsid w:val="0053369C"/>
    <w:rPr>
      <w:b w:val="0"/>
    </w:rPr>
  </w:style>
  <w:style w:type="table" w:styleId="ListTable3-Accent1">
    <w:name w:val="List Table 3 Accent 1"/>
    <w:basedOn w:val="TableNormal"/>
    <w:uiPriority w:val="48"/>
    <w:rsid w:val="0027146F"/>
    <w:rPr>
      <w:rFonts w:ascii="Arial" w:hAnsi="Arial"/>
      <w:color w:val="243870"/>
      <w:sz w:val="18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ascii="Arial" w:hAnsi="Arial"/>
        <w:b/>
        <w:bCs/>
        <w:color w:val="FFFFFF"/>
        <w:sz w:val="18"/>
      </w:rPr>
      <w:tblPr/>
      <w:tcPr>
        <w:shd w:val="clear" w:color="auto" w:fill="018986"/>
      </w:tcPr>
    </w:tblStylePr>
    <w:tblStylePr w:type="lastRow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neCell">
      <w:rPr>
        <w:color w:val="FFFFFF"/>
      </w:rPr>
      <w:tblPr/>
      <w:tcPr>
        <w:tcBorders>
          <w:left w:val="nil"/>
          <w:bottom w:val="nil"/>
        </w:tcBorders>
      </w:tcPr>
    </w:tblStylePr>
    <w:tblStylePr w:type="nwCell">
      <w:rPr>
        <w:color w:val="FFFFFF"/>
      </w:rPr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</w:style>
  <w:style w:type="character" w:customStyle="1" w:styleId="BoxHeadingChar">
    <w:name w:val="Box Heading Char"/>
    <w:link w:val="BoxHeading"/>
    <w:rsid w:val="0053369C"/>
    <w:rPr>
      <w:rFonts w:ascii="Arial" w:hAnsi="Arial"/>
      <w:b w:val="0"/>
      <w:bCs/>
      <w:color w:val="243870"/>
      <w:spacing w:val="-10"/>
      <w:sz w:val="36"/>
    </w:rPr>
  </w:style>
  <w:style w:type="paragraph" w:styleId="ListParagraph">
    <w:name w:val="List Paragraph"/>
    <w:basedOn w:val="Normal"/>
    <w:uiPriority w:val="34"/>
    <w:qFormat/>
    <w:rsid w:val="00FD4DA9"/>
    <w:pPr>
      <w:ind w:left="720"/>
      <w:contextualSpacing/>
    </w:pPr>
  </w:style>
  <w:style w:type="paragraph" w:customStyle="1" w:styleId="StyleHeading1After15pt">
    <w:name w:val="Style Heading 1 + After:  15 pt"/>
    <w:basedOn w:val="Heading1"/>
    <w:rsid w:val="00FD4DA9"/>
    <w:pPr>
      <w:spacing w:after="300"/>
    </w:pPr>
    <w:rPr>
      <w:bCs w:val="0"/>
    </w:rPr>
  </w:style>
  <w:style w:type="paragraph" w:styleId="BalloonText">
    <w:name w:val="Balloon Text"/>
    <w:basedOn w:val="Normal"/>
    <w:link w:val="BalloonTextChar"/>
    <w:rsid w:val="00CC1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1893"/>
    <w:rPr>
      <w:rFonts w:ascii="Segoe UI" w:hAnsi="Segoe UI" w:cs="Segoe UI"/>
      <w:color w:val="243870"/>
      <w:sz w:val="18"/>
      <w:szCs w:val="18"/>
    </w:rPr>
  </w:style>
  <w:style w:type="character" w:customStyle="1" w:styleId="HeaderChar">
    <w:name w:val="Header Char"/>
    <w:link w:val="Header"/>
    <w:rsid w:val="00DF5198"/>
    <w:rPr>
      <w:rFonts w:ascii="Arial" w:hAnsi="Arial"/>
      <w:color w:val="243870"/>
      <w:sz w:val="18"/>
    </w:rPr>
  </w:style>
  <w:style w:type="paragraph" w:styleId="ListBullet">
    <w:name w:val="List Bullet"/>
    <w:basedOn w:val="Normal"/>
    <w:rsid w:val="00C17D6D"/>
    <w:pPr>
      <w:numPr>
        <w:numId w:val="14"/>
      </w:numPr>
      <w:contextualSpacing/>
    </w:pPr>
  </w:style>
  <w:style w:type="paragraph" w:styleId="ListBullet2">
    <w:name w:val="List Bullet 2"/>
    <w:basedOn w:val="Normal"/>
    <w:rsid w:val="00C17D6D"/>
    <w:pPr>
      <w:numPr>
        <w:numId w:val="15"/>
      </w:numPr>
      <w:contextualSpacing/>
    </w:pPr>
  </w:style>
  <w:style w:type="paragraph" w:styleId="ListBullet3">
    <w:name w:val="List Bullet 3"/>
    <w:basedOn w:val="Normal"/>
    <w:rsid w:val="00C17D6D"/>
    <w:pPr>
      <w:contextualSpacing/>
    </w:pPr>
  </w:style>
  <w:style w:type="paragraph" w:customStyle="1" w:styleId="StyleStyleHeading1After15ptRight">
    <w:name w:val="Style Style Heading 1 + After:  15 pt + Right"/>
    <w:basedOn w:val="StyleHeading1After15pt"/>
    <w:rsid w:val="00C17D6D"/>
    <w:pPr>
      <w:jc w:val="right"/>
    </w:pPr>
    <w:rPr>
      <w:sz w:val="56"/>
    </w:rPr>
  </w:style>
  <w:style w:type="paragraph" w:styleId="Subtitle">
    <w:name w:val="Subtitle"/>
    <w:basedOn w:val="Normal"/>
    <w:next w:val="Normal"/>
    <w:link w:val="SubtitleChar"/>
    <w:qFormat/>
    <w:rsid w:val="00C17D6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C17D6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ylebodytextreportBoldWhite">
    <w:name w:val="Style body text report + Bold White"/>
    <w:basedOn w:val="bodytextreport"/>
    <w:autoRedefine/>
    <w:rsid w:val="007E3AF8"/>
    <w:pPr>
      <w:spacing w:before="120" w:after="120" w:line="240" w:lineRule="auto"/>
    </w:pPr>
    <w:rPr>
      <w:b/>
      <w:bCs/>
      <w:color w:val="FFFFFF"/>
      <w:sz w:val="28"/>
      <w:szCs w:val="28"/>
    </w:rPr>
  </w:style>
  <w:style w:type="paragraph" w:customStyle="1" w:styleId="StylebodytextreportBoldCustomColorRGB3656112">
    <w:name w:val="Style body text report + Bold Custom Color(RGB(3656112))"/>
    <w:basedOn w:val="bodytextreport"/>
    <w:autoRedefine/>
    <w:rsid w:val="00BB4027"/>
    <w:rPr>
      <w:b/>
      <w:bCs/>
      <w:color w:val="243870"/>
      <w:sz w:val="22"/>
    </w:rPr>
  </w:style>
  <w:style w:type="paragraph" w:customStyle="1" w:styleId="StylebodytextreportCustomColorRGB3656112">
    <w:name w:val="Style body text report + Custom Color(RGB(3656112))"/>
    <w:basedOn w:val="bodytextreport"/>
    <w:autoRedefine/>
    <w:rsid w:val="00F724B6"/>
    <w:rPr>
      <w:color w:val="243870"/>
      <w:sz w:val="22"/>
    </w:rPr>
  </w:style>
  <w:style w:type="table" w:styleId="PlainTable2">
    <w:name w:val="Plain Table 2"/>
    <w:basedOn w:val="TableNormal"/>
    <w:uiPriority w:val="42"/>
    <w:rsid w:val="0084754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-Accent3">
    <w:name w:val="Grid Table 2 Accent 3"/>
    <w:basedOn w:val="TableNormal"/>
    <w:uiPriority w:val="47"/>
    <w:rsid w:val="0084754C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3">
    <w:name w:val="Grid Table 5 Dark Accent 3"/>
    <w:basedOn w:val="TableNormal"/>
    <w:uiPriority w:val="50"/>
    <w:rsid w:val="0084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84754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rsid w:val="00727B49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7B4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27B49"/>
    <w:rPr>
      <w:rFonts w:ascii="Arial" w:hAnsi="Arial"/>
      <w:color w:val="243870"/>
    </w:rPr>
  </w:style>
  <w:style w:type="paragraph" w:styleId="CommentSubject">
    <w:name w:val="annotation subject"/>
    <w:basedOn w:val="CommentText"/>
    <w:next w:val="CommentText"/>
    <w:link w:val="CommentSubjectChar"/>
    <w:rsid w:val="00727B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7B49"/>
    <w:rPr>
      <w:rFonts w:ascii="Arial" w:hAnsi="Arial"/>
      <w:b/>
      <w:bCs/>
      <w:color w:val="243870"/>
    </w:rPr>
  </w:style>
  <w:style w:type="paragraph" w:styleId="FootnoteText">
    <w:name w:val="footnote text"/>
    <w:basedOn w:val="Normal"/>
    <w:link w:val="FootnoteTextChar"/>
    <w:rsid w:val="00727B49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27B49"/>
    <w:rPr>
      <w:rFonts w:ascii="Arial" w:hAnsi="Arial"/>
      <w:color w:val="243870"/>
    </w:rPr>
  </w:style>
  <w:style w:type="character" w:styleId="FootnoteReference">
    <w:name w:val="footnote reference"/>
    <w:basedOn w:val="DefaultParagraphFont"/>
    <w:rsid w:val="00727B49"/>
    <w:rPr>
      <w:vertAlign w:val="superscript"/>
    </w:rPr>
  </w:style>
  <w:style w:type="character" w:styleId="FollowedHyperlink">
    <w:name w:val="FollowedHyperlink"/>
    <w:basedOn w:val="DefaultParagraphFont"/>
    <w:rsid w:val="008965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0201">
              <w:marLeft w:val="0"/>
              <w:marRight w:val="0"/>
              <w:marTop w:val="123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4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58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staterecords@sa.gov.a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UBLICATION\CORPORATE%20STYLE\$SRO18-00038%20-%20SRSA%20Branding\New%20Template%20Drafts\PC%20%20Brief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8E9FAE793A5B416C8588B7725A49662D" version="1.0.0">
  <systemFields>
    <field name="Objective-Id">
      <value order="0">A271160</value>
    </field>
    <field name="Objective-Title">
      <value order="0">Privacy Breach Notification Advice and Template v1.0</value>
    </field>
    <field name="Objective-Description">
      <value order="0"/>
    </field>
    <field name="Objective-CreationStamp">
      <value order="0">2019-02-21T03:09:52Z</value>
    </field>
    <field name="Objective-IsApproved">
      <value order="0">false</value>
    </field>
    <field name="Objective-IsPublished">
      <value order="0">true</value>
    </field>
    <field name="Objective-DatePublished">
      <value order="0">2020-09-24T04:05:23Z</value>
    </field>
    <field name="Objective-ModificationStamp">
      <value order="0">2020-09-24T04:05:23Z</value>
    </field>
    <field name="Objective-Owner">
      <value order="0">Tamara Wenham</value>
    </field>
    <field name="Objective-Path">
      <value order="0">Objective Global Folder:AGD Corporate:FINANCE PEOPLE &amp; PERFORMANCE DIVISION:State Records SA:Business Records:Privacy Management:Procedures:Privacy Breach Notifications</value>
    </field>
    <field name="Objective-Parent">
      <value order="0">Privacy Breach Notifications</value>
    </field>
    <field name="Objective-State">
      <value order="0">Published</value>
    </field>
    <field name="Objective-VersionId">
      <value order="0">vA349017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SRSA20-00425</value>
    </field>
    <field name="Objective-Classification">
      <value order="0">For Official Use Only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20-01374</value>
      </field>
      <field name="Objective-External Reference">
        <value order="0"/>
      </field>
      <field name="Objective-Date Created">
        <value order="0">2018-12-07T03:32:40Z</value>
      </field>
      <field name="Objective-Date Received">
        <value order="0"/>
      </field>
      <field name="Objective-Date of Document">
        <value order="0">2019-01-02T14:30:00Z</value>
      </field>
      <field name="Objective-Author">
        <value order="0">C Maddalozzo</value>
      </field>
      <field name="Objective-Author Type">
        <value order="0">Govt Agency - SA</value>
      </field>
      <field name="Objective-Document Type">
        <value order="0">Publication</value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customXml/itemProps2.xml><?xml version="1.0" encoding="utf-8"?>
<ds:datastoreItem xmlns:ds="http://schemas.openxmlformats.org/officeDocument/2006/customXml" ds:itemID="{39A2B4B4-5B0C-4CC5-B2A4-870B870D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  Briefing</Template>
  <TotalTime>11</TotalTime>
  <Pages>2</Pages>
  <Words>222</Words>
  <Characters>1376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South Australia</Company>
  <LinksUpToDate>false</LinksUpToDate>
  <CharactersWithSpaces>1595</CharactersWithSpaces>
  <SharedDoc>false</SharedDoc>
  <HLinks>
    <vt:vector size="12" baseType="variant">
      <vt:variant>
        <vt:i4>3473446</vt:i4>
      </vt:variant>
      <vt:variant>
        <vt:i4>3</vt:i4>
      </vt:variant>
      <vt:variant>
        <vt:i4>0</vt:i4>
      </vt:variant>
      <vt:variant>
        <vt:i4>5</vt:i4>
      </vt:variant>
      <vt:variant>
        <vt:lpwstr>http://www.archives.sa.gov.au/</vt:lpwstr>
      </vt:variant>
      <vt:variant>
        <vt:lpwstr/>
      </vt:variant>
      <vt:variant>
        <vt:i4>3735626</vt:i4>
      </vt:variant>
      <vt:variant>
        <vt:i4>0</vt:i4>
      </vt:variant>
      <vt:variant>
        <vt:i4>0</vt:i4>
      </vt:variant>
      <vt:variant>
        <vt:i4>5</vt:i4>
      </vt:variant>
      <vt:variant>
        <vt:lpwstr>mailto:srsaPublicAccess@sa.gov.au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Clementina Maddalozzo</dc:creator>
  <cp:keywords/>
  <dc:description/>
  <cp:lastModifiedBy>Ryan, Adam (AGD)</cp:lastModifiedBy>
  <cp:revision>2</cp:revision>
  <cp:lastPrinted>2018-11-06T06:25:00Z</cp:lastPrinted>
  <dcterms:created xsi:type="dcterms:W3CDTF">2021-07-30T04:45:00Z</dcterms:created>
  <dcterms:modified xsi:type="dcterms:W3CDTF">2021-07-30T04:45:00Z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 Ref.">
    <vt:lpwstr/>
  </property>
  <property fmtid="{D5CDD505-2E9C-101B-9397-08002B2CF9AE}" pid="3" name="Doc. Type">
    <vt:lpwstr/>
  </property>
  <property fmtid="{D5CDD505-2E9C-101B-9397-08002B2CF9AE}" pid="4" name="Objective-Id">
    <vt:lpwstr>A271160</vt:lpwstr>
  </property>
  <property fmtid="{D5CDD505-2E9C-101B-9397-08002B2CF9AE}" pid="5" name="Objective-Title">
    <vt:lpwstr>Privacy Breach Notification Advice and Template v1.0</vt:lpwstr>
  </property>
  <property fmtid="{D5CDD505-2E9C-101B-9397-08002B2CF9AE}" pid="6" name="Objective-Description">
    <vt:lpwstr/>
  </property>
  <property fmtid="{D5CDD505-2E9C-101B-9397-08002B2CF9AE}" pid="7" name="Objective-CreationStamp">
    <vt:filetime>2019-02-21T03:09:52Z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2020-09-24T04:05:23Z</vt:filetime>
  </property>
  <property fmtid="{D5CDD505-2E9C-101B-9397-08002B2CF9AE}" pid="11" name="Objective-ModificationStamp">
    <vt:filetime>2020-09-24T04:05:23Z</vt:filetime>
  </property>
  <property fmtid="{D5CDD505-2E9C-101B-9397-08002B2CF9AE}" pid="12" name="Objective-Owner">
    <vt:lpwstr>Tamara Wenham</vt:lpwstr>
  </property>
  <property fmtid="{D5CDD505-2E9C-101B-9397-08002B2CF9AE}" pid="13" name="Objective-Path">
    <vt:lpwstr>Objective Global Folder:AGD Corporate:FINANCE PEOPLE &amp; PERFORMANCE DIVISION:State Records SA:Business Records:Privacy Management:Procedures:Privacy Breach Notifications</vt:lpwstr>
  </property>
  <property fmtid="{D5CDD505-2E9C-101B-9397-08002B2CF9AE}" pid="14" name="Objective-Parent">
    <vt:lpwstr>Privacy Breach Notifications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vA349017</vt:lpwstr>
  </property>
  <property fmtid="{D5CDD505-2E9C-101B-9397-08002B2CF9AE}" pid="17" name="Objective-Version">
    <vt:lpwstr>3.0</vt:lpwstr>
  </property>
  <property fmtid="{D5CDD505-2E9C-101B-9397-08002B2CF9AE}" pid="18" name="Objective-VersionNumber">
    <vt:r8>4</vt:r8>
  </property>
  <property fmtid="{D5CDD505-2E9C-101B-9397-08002B2CF9AE}" pid="19" name="Objective-VersionComment">
    <vt:lpwstr/>
  </property>
  <property fmtid="{D5CDD505-2E9C-101B-9397-08002B2CF9AE}" pid="20" name="Objective-FileNumber">
    <vt:lpwstr>SRSA20-00425</vt:lpwstr>
  </property>
  <property fmtid="{D5CDD505-2E9C-101B-9397-08002B2CF9AE}" pid="21" name="Objective-Classification">
    <vt:lpwstr>For Official Use Only</vt:lpwstr>
  </property>
  <property fmtid="{D5CDD505-2E9C-101B-9397-08002B2CF9AE}" pid="22" name="Objective-Caveats">
    <vt:lpwstr/>
  </property>
  <property fmtid="{D5CDD505-2E9C-101B-9397-08002B2CF9AE}" pid="23" name="Objective-State Records Document ID">
    <vt:lpwstr>20-01374</vt:lpwstr>
  </property>
  <property fmtid="{D5CDD505-2E9C-101B-9397-08002B2CF9AE}" pid="24" name="Objective-External Reference">
    <vt:lpwstr/>
  </property>
  <property fmtid="{D5CDD505-2E9C-101B-9397-08002B2CF9AE}" pid="25" name="Objective-Date Created">
    <vt:filetime>2018-12-07T03:32:40Z</vt:filetime>
  </property>
  <property fmtid="{D5CDD505-2E9C-101B-9397-08002B2CF9AE}" pid="26" name="Objective-Date Received">
    <vt:lpwstr/>
  </property>
  <property fmtid="{D5CDD505-2E9C-101B-9397-08002B2CF9AE}" pid="27" name="Objective-Date of Document">
    <vt:filetime>2019-01-02T14:30:00Z</vt:filetime>
  </property>
  <property fmtid="{D5CDD505-2E9C-101B-9397-08002B2CF9AE}" pid="28" name="Objective-Author">
    <vt:lpwstr>C Maddalozzo</vt:lpwstr>
  </property>
  <property fmtid="{D5CDD505-2E9C-101B-9397-08002B2CF9AE}" pid="29" name="Objective-Author Type">
    <vt:lpwstr>Govt Agency - SA</vt:lpwstr>
  </property>
  <property fmtid="{D5CDD505-2E9C-101B-9397-08002B2CF9AE}" pid="30" name="Objective-Document Type">
    <vt:lpwstr>Publication</vt:lpwstr>
  </property>
  <property fmtid="{D5CDD505-2E9C-101B-9397-08002B2CF9AE}" pid="31" name="Objective-Comment">
    <vt:lpwstr/>
  </property>
</Properties>
</file>